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632AC" w14:textId="77777777" w:rsidR="00A25ACF" w:rsidRPr="005814F3" w:rsidRDefault="005814F3" w:rsidP="005814F3">
      <w:pPr>
        <w:rPr>
          <w:sz w:val="26"/>
          <w:szCs w:val="26"/>
        </w:rPr>
      </w:pPr>
      <w:r w:rsidRPr="005814F3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DF70CE" wp14:editId="7AF768F9">
                <wp:simplePos x="0" y="0"/>
                <wp:positionH relativeFrom="column">
                  <wp:posOffset>-200025</wp:posOffset>
                </wp:positionH>
                <wp:positionV relativeFrom="paragraph">
                  <wp:posOffset>0</wp:posOffset>
                </wp:positionV>
                <wp:extent cx="6598920" cy="30543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0C63F" w14:textId="3ECCD2E1" w:rsidR="005814F3" w:rsidRPr="00645A65" w:rsidRDefault="00476626" w:rsidP="005814F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7"/>
                                <w:szCs w:val="27"/>
                              </w:rPr>
                              <w:t>令和</w:t>
                            </w:r>
                            <w:r w:rsidR="001D4BB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7"/>
                                <w:szCs w:val="27"/>
                              </w:rPr>
                              <w:t>８</w:t>
                            </w:r>
                            <w:r w:rsidR="005814F3" w:rsidRPr="00645A6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7"/>
                                <w:szCs w:val="27"/>
                              </w:rPr>
                              <w:t xml:space="preserve">年度 </w:t>
                            </w:r>
                            <w:r w:rsidR="00DE1DD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7"/>
                                <w:szCs w:val="27"/>
                              </w:rPr>
                              <w:t>千葉市住宅供給公社</w:t>
                            </w:r>
                            <w:r w:rsidR="005814F3" w:rsidRPr="00645A6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7"/>
                                <w:szCs w:val="27"/>
                              </w:rPr>
                              <w:t xml:space="preserve"> 職員採用試験受験申込書兼履歴書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F70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5.75pt;margin-top:0;width:519.6pt;height:24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" stroked="f">
                <v:textbox>
                  <w:txbxContent>
                    <w:p w14:paraId="5690C63F" w14:textId="3ECCD2E1" w:rsidR="005814F3" w:rsidRPr="00645A65" w:rsidRDefault="00476626" w:rsidP="005814F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7"/>
                          <w:szCs w:val="27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7"/>
                          <w:szCs w:val="27"/>
                        </w:rPr>
                        <w:t>令和</w:t>
                      </w:r>
                      <w:r w:rsidR="001D4BB0">
                        <w:rPr>
                          <w:rFonts w:ascii="ＭＳ Ｐゴシック" w:eastAsia="ＭＳ Ｐゴシック" w:hAnsi="ＭＳ Ｐゴシック" w:hint="eastAsia"/>
                          <w:b/>
                          <w:sz w:val="27"/>
                          <w:szCs w:val="27"/>
                        </w:rPr>
                        <w:t>８</w:t>
                      </w:r>
                      <w:r w:rsidR="005814F3" w:rsidRPr="00645A65">
                        <w:rPr>
                          <w:rFonts w:ascii="ＭＳ Ｐゴシック" w:eastAsia="ＭＳ Ｐゴシック" w:hAnsi="ＭＳ Ｐゴシック" w:hint="eastAsia"/>
                          <w:b/>
                          <w:sz w:val="27"/>
                          <w:szCs w:val="27"/>
                        </w:rPr>
                        <w:t xml:space="preserve">年度 </w:t>
                      </w:r>
                      <w:r w:rsidR="00DE1DDD">
                        <w:rPr>
                          <w:rFonts w:ascii="ＭＳ Ｐゴシック" w:eastAsia="ＭＳ Ｐゴシック" w:hAnsi="ＭＳ Ｐゴシック" w:hint="eastAsia"/>
                          <w:b/>
                          <w:sz w:val="27"/>
                          <w:szCs w:val="27"/>
                        </w:rPr>
                        <w:t>千葉市住宅供給公社</w:t>
                      </w:r>
                      <w:r w:rsidR="005814F3" w:rsidRPr="00645A65">
                        <w:rPr>
                          <w:rFonts w:ascii="ＭＳ Ｐゴシック" w:eastAsia="ＭＳ Ｐゴシック" w:hAnsi="ＭＳ Ｐゴシック" w:hint="eastAsia"/>
                          <w:b/>
                          <w:sz w:val="27"/>
                          <w:szCs w:val="27"/>
                        </w:rPr>
                        <w:t xml:space="preserve"> 職員採用試験受験申込書兼履歴書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75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709"/>
        <w:gridCol w:w="1411"/>
        <w:gridCol w:w="1090"/>
        <w:gridCol w:w="3339"/>
        <w:gridCol w:w="1956"/>
      </w:tblGrid>
      <w:tr w:rsidR="009B4B69" w14:paraId="34CFC3D4" w14:textId="77777777" w:rsidTr="00B01D79">
        <w:trPr>
          <w:trHeight w:val="299"/>
        </w:trPr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02F2DD" w14:textId="1E114AFF" w:rsidR="009B4B69" w:rsidRPr="00E12C6B" w:rsidRDefault="00AC0A54" w:rsidP="00146839">
            <w:pPr>
              <w:ind w:firstLineChars="400" w:firstLine="843"/>
              <w:rPr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試　験　区　分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D2BBDDB" w14:textId="77777777" w:rsidR="009B4B69" w:rsidRPr="009B4B69" w:rsidRDefault="009B4B69" w:rsidP="009B4B69">
            <w:pPr>
              <w:ind w:left="-2"/>
              <w:jc w:val="distribute"/>
              <w:rPr>
                <w:sz w:val="14"/>
              </w:rPr>
            </w:pPr>
            <w:r w:rsidRPr="009B4B69">
              <w:rPr>
                <w:rFonts w:hint="eastAsia"/>
                <w:sz w:val="14"/>
              </w:rPr>
              <w:t>ふりがな</w:t>
            </w:r>
          </w:p>
        </w:tc>
        <w:tc>
          <w:tcPr>
            <w:tcW w:w="3339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21F75E5" w14:textId="77777777" w:rsidR="009B4B69" w:rsidRDefault="009B4B69" w:rsidP="009B4B69"/>
        </w:tc>
        <w:tc>
          <w:tcPr>
            <w:tcW w:w="1956" w:type="dxa"/>
            <w:tcBorders>
              <w:left w:val="single" w:sz="12" w:space="0" w:color="auto"/>
            </w:tcBorders>
          </w:tcPr>
          <w:p w14:paraId="5BFA8511" w14:textId="77777777" w:rsidR="009B4B69" w:rsidRDefault="009B4B69" w:rsidP="004D2A44">
            <w:pPr>
              <w:ind w:left="-2"/>
              <w:jc w:val="center"/>
            </w:pPr>
            <w:r>
              <w:rPr>
                <w:rFonts w:hint="eastAsia"/>
              </w:rPr>
              <w:t>受験番号</w:t>
            </w:r>
          </w:p>
        </w:tc>
      </w:tr>
      <w:tr w:rsidR="004C56B0" w14:paraId="1118E495" w14:textId="77777777" w:rsidTr="00B01D79">
        <w:trPr>
          <w:trHeight w:val="649"/>
        </w:trPr>
        <w:tc>
          <w:tcPr>
            <w:tcW w:w="33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7469" w14:textId="77777777" w:rsidR="001D4BB0" w:rsidRDefault="001D4BB0" w:rsidP="00D44B1A">
            <w:pPr>
              <w:jc w:val="center"/>
            </w:pPr>
          </w:p>
          <w:p w14:paraId="67522AB2" w14:textId="0C63C514" w:rsidR="001D4BB0" w:rsidRPr="001D4BB0" w:rsidRDefault="00DE1DDD" w:rsidP="001D4BB0">
            <w:pPr>
              <w:jc w:val="center"/>
              <w:rPr>
                <w:b/>
                <w:bCs/>
                <w:sz w:val="24"/>
                <w:szCs w:val="24"/>
              </w:rPr>
            </w:pPr>
            <w:r w:rsidRPr="001D4BB0">
              <w:rPr>
                <w:rFonts w:hint="eastAsia"/>
                <w:b/>
                <w:bCs/>
                <w:sz w:val="24"/>
                <w:szCs w:val="24"/>
              </w:rPr>
              <w:t>技術職</w:t>
            </w:r>
          </w:p>
          <w:p w14:paraId="21987003" w14:textId="15F34B05" w:rsidR="00C63611" w:rsidRPr="00AC0A54" w:rsidRDefault="00C63611" w:rsidP="00C63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00DEE51" w14:textId="77777777" w:rsidR="004C56B0" w:rsidRPr="005F7886" w:rsidRDefault="004C56B0" w:rsidP="009B4B69">
            <w:pPr>
              <w:ind w:left="-2"/>
              <w:jc w:val="distribute"/>
              <w:rPr>
                <w:b/>
              </w:rPr>
            </w:pPr>
            <w:r w:rsidRPr="005F7886">
              <w:rPr>
                <w:rFonts w:hint="eastAsia"/>
                <w:b/>
              </w:rPr>
              <w:t>氏名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7C815A" w14:textId="77777777" w:rsidR="004C56B0" w:rsidRDefault="004C56B0" w:rsidP="009B4B69"/>
        </w:tc>
        <w:tc>
          <w:tcPr>
            <w:tcW w:w="1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07B3124" w14:textId="77777777" w:rsidR="004C56B0" w:rsidRPr="005F7886" w:rsidRDefault="004C56B0" w:rsidP="00A25ACF">
            <w:pPr>
              <w:ind w:left="-2"/>
              <w:rPr>
                <w:sz w:val="12"/>
              </w:rPr>
            </w:pPr>
            <w:r w:rsidRPr="005F7886">
              <w:rPr>
                <w:rFonts w:hint="eastAsia"/>
                <w:sz w:val="12"/>
              </w:rPr>
              <w:t>※記入しないでください。</w:t>
            </w:r>
          </w:p>
        </w:tc>
      </w:tr>
      <w:tr w:rsidR="009B4B69" w14:paraId="1F03EB25" w14:textId="77777777" w:rsidTr="00B01D79">
        <w:trPr>
          <w:trHeight w:val="270"/>
        </w:trPr>
        <w:tc>
          <w:tcPr>
            <w:tcW w:w="1248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305EBF2" w14:textId="77777777" w:rsidR="009B4B69" w:rsidRPr="005F7886" w:rsidRDefault="009B4B69" w:rsidP="009B4B69">
            <w:pPr>
              <w:jc w:val="center"/>
              <w:rPr>
                <w:b/>
              </w:rPr>
            </w:pPr>
            <w:r w:rsidRPr="005F7886">
              <w:rPr>
                <w:rFonts w:hint="eastAsia"/>
                <w:b/>
              </w:rPr>
              <w:t>生年月日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394A4B" w14:textId="67650CD4" w:rsidR="009B4B69" w:rsidRDefault="00C247B0" w:rsidP="00EA0EB6">
            <w:pPr>
              <w:spacing w:line="240" w:lineRule="exact"/>
              <w:jc w:val="right"/>
            </w:pPr>
            <w:r>
              <w:rPr>
                <w:rFonts w:hint="eastAsia"/>
              </w:rPr>
              <w:t>昭和</w:t>
            </w:r>
            <w:r w:rsidR="009B4B69">
              <w:rPr>
                <w:rFonts w:hint="eastAsia"/>
              </w:rPr>
              <w:t>平成</w:t>
            </w:r>
          </w:p>
        </w:tc>
        <w:tc>
          <w:tcPr>
            <w:tcW w:w="5840" w:type="dxa"/>
            <w:gridSpan w:val="3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51E3D0E3" w14:textId="2476BE03" w:rsidR="009B4B69" w:rsidRDefault="00660054" w:rsidP="00E12C6B">
            <w:pPr>
              <w:ind w:left="-99"/>
            </w:pPr>
            <w:r>
              <w:rPr>
                <w:rFonts w:hint="eastAsia"/>
              </w:rPr>
              <w:t xml:space="preserve">　　　</w:t>
            </w:r>
            <w:r w:rsidR="009B4B69">
              <w:rPr>
                <w:rFonts w:hint="eastAsia"/>
              </w:rPr>
              <w:t>年　　月　　日</w:t>
            </w:r>
            <w:r w:rsidR="00330FC6">
              <w:rPr>
                <w:rFonts w:hint="eastAsia"/>
              </w:rPr>
              <w:t>生</w:t>
            </w:r>
            <w:r w:rsidR="009B4B69">
              <w:rPr>
                <w:rFonts w:hint="eastAsia"/>
              </w:rPr>
              <w:t>（　　）歳（</w:t>
            </w:r>
            <w:r w:rsidR="00476626">
              <w:rPr>
                <w:rFonts w:hint="eastAsia"/>
              </w:rPr>
              <w:t>令和</w:t>
            </w:r>
            <w:r w:rsidR="001D4BB0">
              <w:rPr>
                <w:rFonts w:hint="eastAsia"/>
              </w:rPr>
              <w:t>９</w:t>
            </w:r>
            <w:r w:rsidR="009B4B69">
              <w:rPr>
                <w:rFonts w:hint="eastAsia"/>
              </w:rPr>
              <w:t>年</w:t>
            </w:r>
            <w:r w:rsidR="00975834">
              <w:rPr>
                <w:rFonts w:hint="eastAsia"/>
              </w:rPr>
              <w:t>４</w:t>
            </w:r>
            <w:r w:rsidR="009B4B69">
              <w:rPr>
                <w:rFonts w:hint="eastAsia"/>
              </w:rPr>
              <w:t>月１日現在）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BD17F0D" w14:textId="77777777" w:rsidR="009B4B69" w:rsidRDefault="00160E18" w:rsidP="00160E18">
            <w:pPr>
              <w:jc w:val="center"/>
            </w:pPr>
            <w:r>
              <w:rPr>
                <w:rFonts w:hint="eastAsia"/>
                <w:b/>
              </w:rPr>
              <w:t>※</w:t>
            </w:r>
            <w:r w:rsidR="009B4B69" w:rsidRPr="00605BE8">
              <w:rPr>
                <w:rFonts w:hint="eastAsia"/>
                <w:b/>
              </w:rPr>
              <w:t>性別</w:t>
            </w:r>
          </w:p>
        </w:tc>
      </w:tr>
      <w:tr w:rsidR="009B4B69" w14:paraId="08C9E5C6" w14:textId="77777777" w:rsidTr="00B01D79">
        <w:trPr>
          <w:trHeight w:val="225"/>
        </w:trPr>
        <w:tc>
          <w:tcPr>
            <w:tcW w:w="1248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60A09D" w14:textId="77777777" w:rsidR="009B4B69" w:rsidRDefault="009B4B69" w:rsidP="009B4B69">
            <w:pPr>
              <w:jc w:val="center"/>
            </w:pPr>
          </w:p>
        </w:tc>
        <w:tc>
          <w:tcPr>
            <w:tcW w:w="70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9FE8D63" w14:textId="77777777" w:rsidR="009B4B69" w:rsidRDefault="009B4B69" w:rsidP="00F46E92">
            <w:pPr>
              <w:ind w:left="-2"/>
              <w:jc w:val="center"/>
            </w:pPr>
          </w:p>
        </w:tc>
        <w:tc>
          <w:tcPr>
            <w:tcW w:w="5840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82ED99" w14:textId="77777777" w:rsidR="009B4B69" w:rsidRDefault="009B4B69" w:rsidP="002863F2">
            <w:pPr>
              <w:ind w:left="259"/>
            </w:pPr>
          </w:p>
        </w:tc>
        <w:tc>
          <w:tcPr>
            <w:tcW w:w="195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1F03B" w14:textId="77777777" w:rsidR="009B4B69" w:rsidRPr="002863F2" w:rsidRDefault="009B4B69" w:rsidP="00857AC7">
            <w:pPr>
              <w:jc w:val="center"/>
            </w:pPr>
          </w:p>
        </w:tc>
      </w:tr>
      <w:tr w:rsidR="009B4B69" w14:paraId="703ADCFC" w14:textId="77777777" w:rsidTr="004F01F2">
        <w:trPr>
          <w:trHeight w:val="1267"/>
        </w:trPr>
        <w:tc>
          <w:tcPr>
            <w:tcW w:w="779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08458" w14:textId="17B5550C" w:rsidR="009B4B69" w:rsidRDefault="009B4B69" w:rsidP="002863F2">
            <w:pPr>
              <w:rPr>
                <w:sz w:val="18"/>
              </w:rPr>
            </w:pPr>
            <w:r w:rsidRPr="005F7886">
              <w:rPr>
                <w:rFonts w:hint="eastAsia"/>
                <w:b/>
              </w:rPr>
              <w:t>現住所</w:t>
            </w:r>
            <w:r w:rsidRPr="002863F2">
              <w:rPr>
                <w:rFonts w:hint="eastAsia"/>
                <w:sz w:val="18"/>
              </w:rPr>
              <w:t>（寮・下宿・アパートの場合には、何々様方まで詳しく記入</w:t>
            </w:r>
            <w:r w:rsidR="00AF6BB9">
              <w:rPr>
                <w:rFonts w:hint="eastAsia"/>
                <w:sz w:val="18"/>
              </w:rPr>
              <w:t>してください。</w:t>
            </w:r>
            <w:r w:rsidRPr="002863F2">
              <w:rPr>
                <w:rFonts w:hint="eastAsia"/>
                <w:sz w:val="18"/>
              </w:rPr>
              <w:t>）</w:t>
            </w:r>
          </w:p>
          <w:p w14:paraId="0628AC22" w14:textId="068AF0EC" w:rsidR="006672EC" w:rsidRDefault="009B4B69" w:rsidP="004F01F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（〒　　　－　　　　）</w:t>
            </w:r>
          </w:p>
          <w:p w14:paraId="43B95852" w14:textId="77777777" w:rsidR="006672EC" w:rsidRDefault="006672EC" w:rsidP="004F01F2">
            <w:pPr>
              <w:rPr>
                <w:szCs w:val="21"/>
              </w:rPr>
            </w:pPr>
          </w:p>
          <w:p w14:paraId="1161EC47" w14:textId="27CA0557" w:rsidR="00330FC6" w:rsidRPr="002863F2" w:rsidRDefault="006672EC" w:rsidP="006672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電　話（　　　－　　　－　　　　）メール（　　　　　　　　　　　　　　）</w:t>
            </w:r>
          </w:p>
        </w:tc>
        <w:tc>
          <w:tcPr>
            <w:tcW w:w="195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74B21E21" w14:textId="77777777" w:rsidR="009B4B69" w:rsidRPr="001C1EF0" w:rsidRDefault="00330FC6" w:rsidP="00330FC6">
            <w:pPr>
              <w:spacing w:line="16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830602" wp14:editId="3D8A1D6B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107950</wp:posOffset>
                      </wp:positionV>
                      <wp:extent cx="1085850" cy="1439545"/>
                      <wp:effectExtent l="0" t="0" r="1905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143954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08D566" w14:textId="77777777" w:rsidR="00330FC6" w:rsidRPr="00330FC6" w:rsidRDefault="00330FC6" w:rsidP="00330FC6">
                                  <w:pPr>
                                    <w:ind w:leftChars="-10" w:left="-21" w:rightChars="24" w:right="50"/>
                                    <w:jc w:val="center"/>
                                  </w:pPr>
                                  <w:r w:rsidRPr="00330FC6">
                                    <w:rPr>
                                      <w:rFonts w:hint="eastAsia"/>
                                    </w:rPr>
                                    <w:t>写真貼付欄</w:t>
                                  </w:r>
                                </w:p>
                                <w:p w14:paraId="71EF8730" w14:textId="77777777" w:rsidR="00330FC6" w:rsidRPr="00330FC6" w:rsidRDefault="00330FC6" w:rsidP="00330FC6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330FC6">
                                    <w:rPr>
                                      <w:rFonts w:hint="eastAsia"/>
                                      <w:w w:val="83"/>
                                      <w:kern w:val="0"/>
                                      <w:fitText w:val="1575" w:id="724839937"/>
                                    </w:rPr>
                                    <w:t>（縦４㌢×横３㌢）</w:t>
                                  </w:r>
                                </w:p>
                                <w:p w14:paraId="0D22342D" w14:textId="77777777" w:rsidR="00330FC6" w:rsidRPr="00F433E0" w:rsidRDefault="00330FC6" w:rsidP="00330FC6">
                                  <w:pPr>
                                    <w:spacing w:line="160" w:lineRule="exact"/>
                                    <w:ind w:firstLineChars="100" w:firstLine="141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 w:rsidRPr="00F433E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4"/>
                                      <w:szCs w:val="16"/>
                                    </w:rPr>
                                    <w:t>申し込むときに必ず貼ってください。写真がない場合は受付</w:t>
                                  </w:r>
                                  <w:r w:rsidR="001A29B0" w:rsidRPr="00F433E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4"/>
                                      <w:szCs w:val="16"/>
                                    </w:rPr>
                                    <w:t>け</w:t>
                                  </w:r>
                                  <w:r w:rsidRPr="00F433E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4"/>
                                      <w:szCs w:val="16"/>
                                    </w:rPr>
                                    <w:t>ません。</w:t>
                                  </w:r>
                                </w:p>
                                <w:p w14:paraId="31C83FBD" w14:textId="0A182B77" w:rsidR="00330FC6" w:rsidRDefault="00330FC6" w:rsidP="004260B1">
                                  <w:pPr>
                                    <w:spacing w:line="160" w:lineRule="exact"/>
                                    <w:ind w:firstLineChars="100" w:firstLine="140"/>
                                  </w:pPr>
                                  <w:r w:rsidRPr="00330FC6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6"/>
                                    </w:rPr>
                                    <w:t>上半身脱帽正面向きで、最近３か月以内に撮影したもので、はっきり本人と確認できるものに限る。</w:t>
                                  </w:r>
                                  <w:r w:rsidR="009D02B4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6"/>
                                    </w:rPr>
                                    <w:t>写真を貼る場合は</w:t>
                                  </w:r>
                                  <w:r w:rsidR="004260B1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6"/>
                                    </w:rPr>
                                    <w:t>、</w:t>
                                  </w:r>
                                  <w:r w:rsidRPr="00330FC6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6"/>
                                    </w:rPr>
                                    <w:t>裏面には</w:t>
                                  </w:r>
                                  <w:r w:rsidR="004260B1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6"/>
                                    </w:rPr>
                                    <w:t>、氏名・</w:t>
                                  </w:r>
                                  <w:r w:rsidRPr="00330FC6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6"/>
                                    </w:rPr>
                                    <w:t>生年月日を記入。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30602" id="正方形/長方形 1" o:spid="_x0000_s1027" style="position:absolute;left:0;text-align:left;margin-left:4.8pt;margin-top:8.5pt;width:85.5pt;height:1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" fillcolor="white [3201]" strokecolor="black [3200]" strokeweight="1.5pt">
                      <v:textbox inset="1mm,0,1mm,0">
                        <w:txbxContent>
                          <w:p w14:paraId="5408D566" w14:textId="77777777" w:rsidR="00330FC6" w:rsidRPr="00330FC6" w:rsidRDefault="00330FC6" w:rsidP="00330FC6">
                            <w:pPr>
                              <w:ind w:leftChars="-10" w:left="-21" w:rightChars="24" w:right="50"/>
                              <w:jc w:val="center"/>
                            </w:pPr>
                            <w:r w:rsidRPr="00330FC6"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71EF8730" w14:textId="77777777" w:rsidR="00330FC6" w:rsidRPr="00330FC6" w:rsidRDefault="00330FC6" w:rsidP="00330FC6">
                            <w:pPr>
                              <w:spacing w:line="240" w:lineRule="exact"/>
                              <w:jc w:val="center"/>
                            </w:pPr>
                            <w:r w:rsidRPr="00330FC6">
                              <w:rPr>
                                <w:rFonts w:hint="eastAsia"/>
                                <w:w w:val="83"/>
                                <w:kern w:val="0"/>
                                <w:fitText w:val="1575" w:id="724839937"/>
                              </w:rPr>
                              <w:t>（縦４㌢×横３㌢）</w:t>
                            </w:r>
                          </w:p>
                          <w:p w14:paraId="0D22342D" w14:textId="77777777" w:rsidR="00330FC6" w:rsidRPr="00F433E0" w:rsidRDefault="00330FC6" w:rsidP="00330FC6">
                            <w:pPr>
                              <w:spacing w:line="160" w:lineRule="exact"/>
                              <w:ind w:firstLineChars="100" w:firstLine="1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F433E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4"/>
                                <w:szCs w:val="16"/>
                              </w:rPr>
                              <w:t>申し込むときに必ず貼ってください。写真がない場合は受付</w:t>
                            </w:r>
                            <w:r w:rsidR="001A29B0" w:rsidRPr="00F433E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4"/>
                                <w:szCs w:val="16"/>
                              </w:rPr>
                              <w:t>け</w:t>
                            </w:r>
                            <w:r w:rsidRPr="00F433E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4"/>
                                <w:szCs w:val="16"/>
                              </w:rPr>
                              <w:t>ません。</w:t>
                            </w:r>
                          </w:p>
                          <w:p w14:paraId="31C83FBD" w14:textId="0A182B77" w:rsidR="00330FC6" w:rsidRDefault="00330FC6" w:rsidP="004260B1">
                            <w:pPr>
                              <w:spacing w:line="160" w:lineRule="exact"/>
                              <w:ind w:firstLineChars="100" w:firstLine="140"/>
                            </w:pPr>
                            <w:r w:rsidRPr="00330FC6">
                              <w:rPr>
                                <w:rFonts w:asciiTheme="minorEastAsia" w:hAnsiTheme="minorEastAsia" w:hint="eastAsia"/>
                                <w:sz w:val="14"/>
                                <w:szCs w:val="16"/>
                              </w:rPr>
                              <w:t>上半身脱帽正面向きで、最近３か月以内に撮影したもので、はっきり本人と確認できるものに限る。</w:t>
                            </w:r>
                            <w:r w:rsidR="009D02B4">
                              <w:rPr>
                                <w:rFonts w:asciiTheme="minorEastAsia" w:hAnsiTheme="minorEastAsia" w:hint="eastAsia"/>
                                <w:sz w:val="14"/>
                                <w:szCs w:val="16"/>
                              </w:rPr>
                              <w:t>写真を貼る場合は</w:t>
                            </w:r>
                            <w:r w:rsidR="004260B1">
                              <w:rPr>
                                <w:rFonts w:asciiTheme="minorEastAsia" w:hAnsiTheme="minorEastAsia" w:hint="eastAsia"/>
                                <w:sz w:val="14"/>
                                <w:szCs w:val="16"/>
                              </w:rPr>
                              <w:t>、</w:t>
                            </w:r>
                            <w:r w:rsidRPr="00330FC6">
                              <w:rPr>
                                <w:rFonts w:asciiTheme="minorEastAsia" w:hAnsiTheme="minorEastAsia" w:hint="eastAsia"/>
                                <w:sz w:val="14"/>
                                <w:szCs w:val="16"/>
                              </w:rPr>
                              <w:t>裏面には</w:t>
                            </w:r>
                            <w:r w:rsidR="004260B1">
                              <w:rPr>
                                <w:rFonts w:asciiTheme="minorEastAsia" w:hAnsiTheme="minorEastAsia" w:hint="eastAsia"/>
                                <w:sz w:val="14"/>
                                <w:szCs w:val="16"/>
                              </w:rPr>
                              <w:t>、氏名・</w:t>
                            </w:r>
                            <w:r w:rsidRPr="00330FC6">
                              <w:rPr>
                                <w:rFonts w:asciiTheme="minorEastAsia" w:hAnsiTheme="minorEastAsia" w:hint="eastAsia"/>
                                <w:sz w:val="14"/>
                                <w:szCs w:val="16"/>
                              </w:rPr>
                              <w:t>生年月日を記入。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B4B69" w14:paraId="0065F7F5" w14:textId="77777777" w:rsidTr="00FF1B20">
        <w:trPr>
          <w:trHeight w:val="1255"/>
        </w:trPr>
        <w:tc>
          <w:tcPr>
            <w:tcW w:w="779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C9946" w14:textId="77777777" w:rsidR="009B4B69" w:rsidRDefault="00330FC6" w:rsidP="00C4491E">
            <w:pPr>
              <w:rPr>
                <w:sz w:val="18"/>
              </w:rPr>
            </w:pPr>
            <w:r>
              <w:rPr>
                <w:rFonts w:hint="eastAsia"/>
                <w:b/>
              </w:rPr>
              <w:t>試験結果等の</w:t>
            </w:r>
            <w:r w:rsidR="009B4B69" w:rsidRPr="005F7886">
              <w:rPr>
                <w:rFonts w:hint="eastAsia"/>
                <w:b/>
              </w:rPr>
              <w:t>連絡先</w:t>
            </w:r>
            <w:r w:rsidR="009B4B69" w:rsidRPr="002863F2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現住所以外を希望する場合のみ記入してください</w:t>
            </w:r>
            <w:r w:rsidR="009B4B69">
              <w:rPr>
                <w:rFonts w:hint="eastAsia"/>
                <w:sz w:val="18"/>
              </w:rPr>
              <w:t>。</w:t>
            </w:r>
            <w:r w:rsidR="009B4B69" w:rsidRPr="002863F2">
              <w:rPr>
                <w:rFonts w:hint="eastAsia"/>
                <w:sz w:val="18"/>
              </w:rPr>
              <w:t>）</w:t>
            </w:r>
          </w:p>
          <w:p w14:paraId="521E5327" w14:textId="77777777" w:rsidR="006672EC" w:rsidRDefault="009B4B69" w:rsidP="00C4491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（〒　　　－　　　　）</w:t>
            </w:r>
          </w:p>
          <w:p w14:paraId="04A70D61" w14:textId="77777777" w:rsidR="006672EC" w:rsidRDefault="006672EC" w:rsidP="00C4491E">
            <w:pPr>
              <w:rPr>
                <w:szCs w:val="21"/>
              </w:rPr>
            </w:pPr>
          </w:p>
          <w:p w14:paraId="3DFA134C" w14:textId="7068EF09" w:rsidR="009B4B69" w:rsidRPr="002863F2" w:rsidRDefault="009B4B69" w:rsidP="00C4491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6672EC">
              <w:rPr>
                <w:rFonts w:hint="eastAsia"/>
                <w:szCs w:val="21"/>
              </w:rPr>
              <w:t>電　話（　　　－　　　－　　　　）メール（　　　　　　　　　　　　　　）</w:t>
            </w:r>
          </w:p>
        </w:tc>
        <w:tc>
          <w:tcPr>
            <w:tcW w:w="1956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3DC31769" w14:textId="77777777" w:rsidR="009B4B69" w:rsidRDefault="009B4B69" w:rsidP="002863F2">
            <w:pPr>
              <w:jc w:val="center"/>
            </w:pPr>
          </w:p>
        </w:tc>
      </w:tr>
    </w:tbl>
    <w:p w14:paraId="62E61931" w14:textId="77777777" w:rsidR="009B4B69" w:rsidRDefault="009B4B69" w:rsidP="00B65376">
      <w:pPr>
        <w:spacing w:line="16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992"/>
        <w:gridCol w:w="1843"/>
        <w:gridCol w:w="992"/>
        <w:gridCol w:w="142"/>
        <w:gridCol w:w="2351"/>
        <w:gridCol w:w="1858"/>
      </w:tblGrid>
      <w:tr w:rsidR="009B4B69" w:rsidRPr="00A25ACF" w14:paraId="1EDD01C5" w14:textId="77777777" w:rsidTr="00683604">
        <w:trPr>
          <w:trHeight w:val="450"/>
        </w:trPr>
        <w:tc>
          <w:tcPr>
            <w:tcW w:w="972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14691" w14:textId="77777777" w:rsidR="009B4B69" w:rsidRPr="00A25ACF" w:rsidRDefault="009B4B69" w:rsidP="00AF6BB9">
            <w:r w:rsidRPr="00A25ACF">
              <w:rPr>
                <w:rFonts w:hint="eastAsia"/>
              </w:rPr>
              <w:t>○</w:t>
            </w:r>
            <w:r w:rsidRPr="005F7886">
              <w:rPr>
                <w:rFonts w:hint="eastAsia"/>
                <w:b/>
              </w:rPr>
              <w:t>学歴</w:t>
            </w:r>
            <w:r w:rsidR="003C5DB9" w:rsidRPr="00C51DA8">
              <w:rPr>
                <w:rFonts w:hint="eastAsia"/>
              </w:rPr>
              <w:t>（</w:t>
            </w:r>
            <w:r w:rsidR="005A56D7">
              <w:rPr>
                <w:rFonts w:hint="eastAsia"/>
              </w:rPr>
              <w:t>最終学歴及びそれ以前の学歴を記入</w:t>
            </w:r>
            <w:r w:rsidR="003C5DB9" w:rsidRPr="00C51DA8">
              <w:rPr>
                <w:rFonts w:hint="eastAsia"/>
              </w:rPr>
              <w:t>）</w:t>
            </w:r>
          </w:p>
        </w:tc>
      </w:tr>
      <w:tr w:rsidR="00702004" w:rsidRPr="00A25ACF" w14:paraId="6EFE0EC5" w14:textId="73186114" w:rsidTr="00702004">
        <w:trPr>
          <w:trHeight w:val="450"/>
        </w:trPr>
        <w:tc>
          <w:tcPr>
            <w:tcW w:w="2537" w:type="dxa"/>
            <w:gridSpan w:val="2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F9994EC" w14:textId="74D32A29" w:rsidR="00702004" w:rsidRPr="005F7886" w:rsidRDefault="00702004" w:rsidP="00702004">
            <w:pPr>
              <w:jc w:val="center"/>
              <w:rPr>
                <w:b/>
              </w:rPr>
            </w:pPr>
            <w:r w:rsidRPr="005F7886"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　</w:t>
            </w:r>
            <w:r w:rsidRPr="005F7886">
              <w:rPr>
                <w:rFonts w:hint="eastAsia"/>
                <w:b/>
              </w:rPr>
              <w:t>校</w:t>
            </w:r>
            <w:r>
              <w:rPr>
                <w:rFonts w:hint="eastAsia"/>
                <w:b/>
              </w:rPr>
              <w:t xml:space="preserve">　</w:t>
            </w:r>
            <w:r w:rsidRPr="005F7886">
              <w:rPr>
                <w:rFonts w:hint="eastAsia"/>
                <w:b/>
              </w:rPr>
              <w:t>名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F2D79B" w14:textId="54188D9B" w:rsidR="00702004" w:rsidRPr="005F7886" w:rsidRDefault="00702004" w:rsidP="00702004">
            <w:pPr>
              <w:jc w:val="center"/>
              <w:rPr>
                <w:b/>
              </w:rPr>
            </w:pPr>
            <w:r w:rsidRPr="005F7886">
              <w:rPr>
                <w:rFonts w:hint="eastAsia"/>
                <w:b/>
              </w:rPr>
              <w:t>学部・学科</w:t>
            </w: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464627" w14:textId="1F9F5BE4" w:rsidR="00702004" w:rsidRPr="005F7886" w:rsidRDefault="00702004" w:rsidP="007020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　月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05BB7" w14:textId="71DEA3A3" w:rsidR="00702004" w:rsidRPr="00AF6BB9" w:rsidRDefault="00702004" w:rsidP="00702004">
            <w:pPr>
              <w:spacing w:line="240" w:lineRule="exact"/>
              <w:jc w:val="distribute"/>
              <w:rPr>
                <w:sz w:val="12"/>
                <w:szCs w:val="12"/>
              </w:rPr>
            </w:pPr>
            <w:r w:rsidRPr="004821B3">
              <w:rPr>
                <w:rFonts w:hint="eastAsia"/>
                <w:w w:val="92"/>
                <w:kern w:val="0"/>
                <w:sz w:val="12"/>
                <w:szCs w:val="12"/>
                <w:fitText w:val="1560" w:id="-672445440"/>
              </w:rPr>
              <w:t>「修了」「卒業」「卒業見込</w:t>
            </w:r>
            <w:r w:rsidRPr="004821B3">
              <w:rPr>
                <w:rFonts w:hint="eastAsia"/>
                <w:spacing w:val="12"/>
                <w:w w:val="92"/>
                <w:kern w:val="0"/>
                <w:sz w:val="12"/>
                <w:szCs w:val="12"/>
                <w:fitText w:val="1560" w:id="-672445440"/>
              </w:rPr>
              <w:t>」</w:t>
            </w:r>
          </w:p>
          <w:p w14:paraId="09513428" w14:textId="05388FBE" w:rsidR="00702004" w:rsidRPr="005F7886" w:rsidRDefault="00702004" w:rsidP="00702004">
            <w:pPr>
              <w:jc w:val="center"/>
              <w:rPr>
                <w:b/>
              </w:rPr>
            </w:pPr>
            <w:r w:rsidRPr="00702004">
              <w:rPr>
                <w:rFonts w:hint="eastAsia"/>
                <w:spacing w:val="1"/>
                <w:w w:val="89"/>
                <w:kern w:val="0"/>
                <w:sz w:val="12"/>
                <w:szCs w:val="12"/>
                <w:fitText w:val="1500" w:id="-672445182"/>
              </w:rPr>
              <w:t>「中退」を記入してください</w:t>
            </w:r>
            <w:r w:rsidRPr="00702004">
              <w:rPr>
                <w:rFonts w:hint="eastAsia"/>
                <w:spacing w:val="-4"/>
                <w:w w:val="89"/>
                <w:kern w:val="0"/>
                <w:sz w:val="12"/>
                <w:szCs w:val="12"/>
                <w:fitText w:val="1500" w:id="-672445182"/>
              </w:rPr>
              <w:t>。</w:t>
            </w:r>
          </w:p>
        </w:tc>
      </w:tr>
      <w:tr w:rsidR="00702004" w:rsidRPr="00A25ACF" w14:paraId="396BBF9D" w14:textId="53320D7C" w:rsidTr="00702004">
        <w:trPr>
          <w:cantSplit/>
          <w:trHeight w:val="841"/>
        </w:trPr>
        <w:tc>
          <w:tcPr>
            <w:tcW w:w="2537" w:type="dxa"/>
            <w:gridSpan w:val="2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noWrap/>
          </w:tcPr>
          <w:p w14:paraId="20B5F30C" w14:textId="77777777" w:rsidR="00702004" w:rsidRDefault="00702004" w:rsidP="00702004">
            <w:pPr>
              <w:jc w:val="left"/>
            </w:pPr>
            <w:r>
              <w:rPr>
                <w:rFonts w:hint="eastAsia"/>
              </w:rPr>
              <w:t>（最終学歴）</w:t>
            </w:r>
          </w:p>
          <w:p w14:paraId="23899C25" w14:textId="1931A5E5" w:rsidR="00702004" w:rsidRPr="00A25ACF" w:rsidRDefault="00702004" w:rsidP="00702004">
            <w:pPr>
              <w:jc w:val="left"/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</w:tcPr>
          <w:p w14:paraId="71380597" w14:textId="2205A65F" w:rsidR="00702004" w:rsidRPr="00A25ACF" w:rsidRDefault="00702004" w:rsidP="00702004"/>
        </w:tc>
        <w:tc>
          <w:tcPr>
            <w:tcW w:w="2493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57401A07" w14:textId="77777777" w:rsidR="00702004" w:rsidRDefault="00702004" w:rsidP="00702004">
            <w:pPr>
              <w:spacing w:line="240" w:lineRule="exact"/>
              <w:ind w:firstLineChars="600" w:firstLine="1260"/>
              <w:jc w:val="left"/>
            </w:pPr>
            <w:r>
              <w:rPr>
                <w:rFonts w:hint="eastAsia"/>
              </w:rPr>
              <w:t>年　月</w:t>
            </w:r>
          </w:p>
          <w:p w14:paraId="0D3B5D02" w14:textId="65CEF465" w:rsidR="00702004" w:rsidRPr="00A25ACF" w:rsidRDefault="00702004" w:rsidP="00702004">
            <w:pPr>
              <w:spacing w:line="240" w:lineRule="exact"/>
              <w:ind w:firstLineChars="100" w:firstLine="210"/>
              <w:jc w:val="left"/>
            </w:pPr>
            <w:r>
              <w:rPr>
                <w:rFonts w:hint="eastAsia"/>
              </w:rPr>
              <w:t>～　　　　年　月</w:t>
            </w:r>
          </w:p>
        </w:tc>
        <w:tc>
          <w:tcPr>
            <w:tcW w:w="1858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3C1ED2" w14:textId="6DE0FD9F" w:rsidR="00702004" w:rsidRPr="00A25ACF" w:rsidRDefault="00702004" w:rsidP="00702004">
            <w:pPr>
              <w:spacing w:line="240" w:lineRule="exact"/>
            </w:pPr>
          </w:p>
        </w:tc>
      </w:tr>
      <w:tr w:rsidR="00702004" w:rsidRPr="00A25ACF" w14:paraId="2F5EAEDE" w14:textId="634BF67A" w:rsidTr="00702004">
        <w:trPr>
          <w:cantSplit/>
          <w:trHeight w:val="902"/>
        </w:trPr>
        <w:tc>
          <w:tcPr>
            <w:tcW w:w="25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noWrap/>
          </w:tcPr>
          <w:p w14:paraId="690634F6" w14:textId="77777777" w:rsidR="00702004" w:rsidRDefault="00702004" w:rsidP="00702004">
            <w:pPr>
              <w:jc w:val="left"/>
            </w:pPr>
            <w:r>
              <w:rPr>
                <w:rFonts w:hint="eastAsia"/>
              </w:rPr>
              <w:t>（その前）</w:t>
            </w:r>
          </w:p>
          <w:p w14:paraId="75A2B21D" w14:textId="7F39D751" w:rsidR="00702004" w:rsidRPr="00A25ACF" w:rsidRDefault="00702004" w:rsidP="00702004">
            <w:pPr>
              <w:jc w:val="left"/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</w:tcPr>
          <w:p w14:paraId="7D97F8B2" w14:textId="4DCC50F2" w:rsidR="00702004" w:rsidRPr="00A25ACF" w:rsidRDefault="00702004" w:rsidP="00702004"/>
        </w:tc>
        <w:tc>
          <w:tcPr>
            <w:tcW w:w="249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1A28B854" w14:textId="77777777" w:rsidR="00702004" w:rsidRDefault="00702004" w:rsidP="00702004">
            <w:pPr>
              <w:spacing w:line="240" w:lineRule="exact"/>
              <w:ind w:firstLineChars="600" w:firstLine="1260"/>
              <w:jc w:val="left"/>
            </w:pPr>
            <w:r>
              <w:rPr>
                <w:rFonts w:hint="eastAsia"/>
              </w:rPr>
              <w:t>年　月</w:t>
            </w:r>
          </w:p>
          <w:p w14:paraId="4A2CAFBC" w14:textId="4F82BCDA" w:rsidR="00702004" w:rsidRPr="00A25ACF" w:rsidRDefault="00702004" w:rsidP="00702004">
            <w:pPr>
              <w:spacing w:line="240" w:lineRule="exact"/>
              <w:ind w:firstLineChars="100" w:firstLine="210"/>
            </w:pPr>
            <w:r>
              <w:rPr>
                <w:rFonts w:hint="eastAsia"/>
              </w:rPr>
              <w:t>～　　　　年　月</w:t>
            </w:r>
          </w:p>
        </w:tc>
        <w:tc>
          <w:tcPr>
            <w:tcW w:w="18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43B8ACC" w14:textId="77777777" w:rsidR="00702004" w:rsidRPr="00A25ACF" w:rsidRDefault="00702004" w:rsidP="00702004">
            <w:pPr>
              <w:spacing w:line="240" w:lineRule="exact"/>
            </w:pPr>
          </w:p>
        </w:tc>
      </w:tr>
      <w:tr w:rsidR="00702004" w:rsidRPr="00A25ACF" w14:paraId="5C406248" w14:textId="5826D3C0" w:rsidTr="00702004">
        <w:trPr>
          <w:cantSplit/>
          <w:trHeight w:val="858"/>
        </w:trPr>
        <w:tc>
          <w:tcPr>
            <w:tcW w:w="25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noWrap/>
          </w:tcPr>
          <w:p w14:paraId="35A1FA21" w14:textId="77777777" w:rsidR="00702004" w:rsidRDefault="00702004" w:rsidP="00702004">
            <w:pPr>
              <w:jc w:val="left"/>
            </w:pPr>
            <w:r>
              <w:rPr>
                <w:rFonts w:hint="eastAsia"/>
              </w:rPr>
              <w:t>（その前）</w:t>
            </w:r>
          </w:p>
          <w:p w14:paraId="5E673FE1" w14:textId="2E2AA8FF" w:rsidR="00702004" w:rsidRPr="00A25ACF" w:rsidRDefault="00702004" w:rsidP="00702004">
            <w:pPr>
              <w:jc w:val="left"/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</w:tcPr>
          <w:p w14:paraId="3A0A94A6" w14:textId="324A23DD" w:rsidR="00702004" w:rsidRPr="00A25ACF" w:rsidRDefault="00702004" w:rsidP="00702004"/>
        </w:tc>
        <w:tc>
          <w:tcPr>
            <w:tcW w:w="249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170013D3" w14:textId="77777777" w:rsidR="00702004" w:rsidRDefault="00702004" w:rsidP="00702004">
            <w:pPr>
              <w:spacing w:line="240" w:lineRule="exact"/>
              <w:ind w:firstLineChars="600" w:firstLine="1260"/>
              <w:jc w:val="left"/>
            </w:pPr>
            <w:r>
              <w:rPr>
                <w:rFonts w:hint="eastAsia"/>
              </w:rPr>
              <w:t>年　月</w:t>
            </w:r>
          </w:p>
          <w:p w14:paraId="42F56C16" w14:textId="6593E231" w:rsidR="00702004" w:rsidRPr="00A25ACF" w:rsidRDefault="00702004" w:rsidP="00702004">
            <w:pPr>
              <w:ind w:firstLineChars="100" w:firstLine="210"/>
            </w:pPr>
            <w:r>
              <w:rPr>
                <w:rFonts w:hint="eastAsia"/>
              </w:rPr>
              <w:t>～　　　　年　月</w:t>
            </w:r>
          </w:p>
        </w:tc>
        <w:tc>
          <w:tcPr>
            <w:tcW w:w="18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96520D" w14:textId="77777777" w:rsidR="00702004" w:rsidRPr="00A25ACF" w:rsidRDefault="00702004" w:rsidP="00702004"/>
        </w:tc>
      </w:tr>
      <w:tr w:rsidR="00E4534F" w:rsidRPr="00A25ACF" w14:paraId="092D1976" w14:textId="77777777" w:rsidTr="00683604">
        <w:trPr>
          <w:trHeight w:val="254"/>
        </w:trPr>
        <w:tc>
          <w:tcPr>
            <w:tcW w:w="972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17A95" w14:textId="2FAB2232" w:rsidR="00E4534F" w:rsidRDefault="00E4534F" w:rsidP="00E4534F">
            <w:pPr>
              <w:rPr>
                <w:sz w:val="20"/>
                <w:szCs w:val="20"/>
              </w:rPr>
            </w:pPr>
            <w:r w:rsidRPr="00A25ACF">
              <w:rPr>
                <w:rFonts w:hint="eastAsia"/>
              </w:rPr>
              <w:t>○</w:t>
            </w:r>
            <w:r w:rsidRPr="005F7886">
              <w:rPr>
                <w:rFonts w:hint="eastAsia"/>
                <w:b/>
              </w:rPr>
              <w:t>職歴</w:t>
            </w:r>
            <w:r w:rsidRPr="00DB4BE9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新しいものからさかのぼって</w:t>
            </w:r>
            <w:r w:rsidRPr="00DB4BE9">
              <w:rPr>
                <w:rFonts w:hint="eastAsia"/>
                <w:sz w:val="20"/>
                <w:szCs w:val="20"/>
              </w:rPr>
              <w:t>できるだけ具体的に</w:t>
            </w:r>
            <w:r>
              <w:rPr>
                <w:rFonts w:hint="eastAsia"/>
                <w:sz w:val="20"/>
                <w:szCs w:val="20"/>
              </w:rPr>
              <w:t>記入してください。</w:t>
            </w:r>
            <w:r w:rsidRPr="00DB4BE9">
              <w:rPr>
                <w:rFonts w:hint="eastAsia"/>
                <w:sz w:val="20"/>
                <w:szCs w:val="20"/>
              </w:rPr>
              <w:t>）</w:t>
            </w:r>
          </w:p>
          <w:p w14:paraId="2D073947" w14:textId="26BB4E51" w:rsidR="00E4534F" w:rsidRPr="00A25ACF" w:rsidRDefault="00E4534F" w:rsidP="00E4534F"/>
        </w:tc>
      </w:tr>
      <w:tr w:rsidR="00E4534F" w:rsidRPr="00A25ACF" w14:paraId="66EEF2DE" w14:textId="3673D1CF" w:rsidTr="00683604">
        <w:trPr>
          <w:trHeight w:val="16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noWrap/>
            <w:vAlign w:val="center"/>
          </w:tcPr>
          <w:p w14:paraId="3CFD92A1" w14:textId="16AEB2B9" w:rsidR="00E4534F" w:rsidRPr="00A25ACF" w:rsidRDefault="00E4534F" w:rsidP="00E4534F">
            <w:r w:rsidRPr="004426C4">
              <w:rPr>
                <w:rFonts w:hint="eastAsia"/>
                <w:b/>
              </w:rPr>
              <w:t>勤務先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9BD98D" w14:textId="77777777" w:rsidR="00E4534F" w:rsidRPr="00A25ACF" w:rsidRDefault="00E4534F" w:rsidP="00E4534F"/>
        </w:tc>
        <w:tc>
          <w:tcPr>
            <w:tcW w:w="1134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29D2F65" w14:textId="7F8DAF85" w:rsidR="00E4534F" w:rsidRPr="00A25ACF" w:rsidRDefault="00E4534F" w:rsidP="00E4534F">
            <w:pPr>
              <w:widowControl/>
              <w:jc w:val="left"/>
            </w:pPr>
            <w:r w:rsidRPr="004426C4">
              <w:rPr>
                <w:rFonts w:hint="eastAsia"/>
                <w:b/>
              </w:rPr>
              <w:t>在職期間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44D209" w14:textId="5904354F" w:rsidR="00E4534F" w:rsidRPr="00A25ACF" w:rsidRDefault="00E4534F" w:rsidP="00E4534F">
            <w:pPr>
              <w:widowControl/>
              <w:jc w:val="left"/>
            </w:pPr>
            <w:r>
              <w:rPr>
                <w:rFonts w:hint="eastAsia"/>
              </w:rPr>
              <w:t>令和　　年　　月～令和　　年　　月</w:t>
            </w:r>
          </w:p>
        </w:tc>
      </w:tr>
      <w:tr w:rsidR="00E4534F" w:rsidRPr="00A25ACF" w14:paraId="350A08C8" w14:textId="388AA1ED" w:rsidTr="00683604">
        <w:trPr>
          <w:trHeight w:val="73"/>
        </w:trPr>
        <w:tc>
          <w:tcPr>
            <w:tcW w:w="15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noWrap/>
            <w:vAlign w:val="center"/>
          </w:tcPr>
          <w:p w14:paraId="3DC7CCD6" w14:textId="52720A26" w:rsidR="00E4534F" w:rsidRDefault="00E4534F" w:rsidP="00E4534F">
            <w:r w:rsidRPr="004426C4">
              <w:rPr>
                <w:rFonts w:hint="eastAsia"/>
                <w:b/>
              </w:rPr>
              <w:t>勤務先</w:t>
            </w:r>
            <w:r>
              <w:rPr>
                <w:rFonts w:hint="eastAsia"/>
                <w:b/>
              </w:rPr>
              <w:t>所在地</w:t>
            </w:r>
          </w:p>
        </w:tc>
        <w:tc>
          <w:tcPr>
            <w:tcW w:w="8178" w:type="dxa"/>
            <w:gridSpan w:val="6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972DDB6" w14:textId="5B645A64" w:rsidR="00E4534F" w:rsidRDefault="00E4534F" w:rsidP="00E4534F">
            <w:pPr>
              <w:ind w:firstLineChars="200" w:firstLine="420"/>
            </w:pPr>
          </w:p>
        </w:tc>
      </w:tr>
      <w:tr w:rsidR="00E4534F" w:rsidRPr="00A25ACF" w14:paraId="2DC3213F" w14:textId="77777777" w:rsidTr="00683604">
        <w:trPr>
          <w:trHeight w:val="418"/>
        </w:trPr>
        <w:tc>
          <w:tcPr>
            <w:tcW w:w="9723" w:type="dxa"/>
            <w:gridSpan w:val="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noWrap/>
            <w:vAlign w:val="center"/>
          </w:tcPr>
          <w:p w14:paraId="0E52DACE" w14:textId="337B5172" w:rsidR="00E4534F" w:rsidRDefault="00E4534F" w:rsidP="00E4534F">
            <w:pPr>
              <w:rPr>
                <w:sz w:val="14"/>
              </w:rPr>
            </w:pPr>
            <w:r w:rsidRPr="004426C4">
              <w:rPr>
                <w:rFonts w:hint="eastAsia"/>
                <w:b/>
              </w:rPr>
              <w:t>職務内容・</w:t>
            </w:r>
            <w:r>
              <w:rPr>
                <w:rFonts w:hint="eastAsia"/>
                <w:b/>
              </w:rPr>
              <w:t>雇用</w:t>
            </w:r>
            <w:r w:rsidRPr="004426C4">
              <w:rPr>
                <w:rFonts w:hint="eastAsia"/>
                <w:b/>
              </w:rPr>
              <w:t>形態</w:t>
            </w:r>
            <w:r w:rsidRPr="00AC0A54">
              <w:rPr>
                <w:rFonts w:hint="eastAsia"/>
                <w:sz w:val="16"/>
                <w:szCs w:val="16"/>
              </w:rPr>
              <w:t>（正社員、契約社員、派遣社員、パート、アルバイト等）</w:t>
            </w:r>
          </w:p>
          <w:p w14:paraId="320610E6" w14:textId="77777777" w:rsidR="00E4534F" w:rsidRPr="00683604" w:rsidRDefault="00E4534F" w:rsidP="00E4534F"/>
        </w:tc>
      </w:tr>
      <w:tr w:rsidR="00E4534F" w:rsidRPr="00A25ACF" w14:paraId="1D0C8821" w14:textId="77777777" w:rsidTr="00DE5522">
        <w:trPr>
          <w:trHeight w:val="350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noWrap/>
            <w:vAlign w:val="center"/>
          </w:tcPr>
          <w:p w14:paraId="35AD83F2" w14:textId="77777777" w:rsidR="00E4534F" w:rsidRPr="00A25ACF" w:rsidRDefault="00E4534F" w:rsidP="00E4534F">
            <w:r w:rsidRPr="004426C4">
              <w:rPr>
                <w:rFonts w:hint="eastAsia"/>
                <w:b/>
              </w:rPr>
              <w:t>勤務先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ABB38E" w14:textId="77777777" w:rsidR="00E4534F" w:rsidRPr="00A25ACF" w:rsidRDefault="00E4534F" w:rsidP="00E4534F"/>
        </w:tc>
        <w:tc>
          <w:tcPr>
            <w:tcW w:w="1134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1423DB" w14:textId="77777777" w:rsidR="00E4534F" w:rsidRPr="00A25ACF" w:rsidRDefault="00E4534F" w:rsidP="00E4534F">
            <w:pPr>
              <w:widowControl/>
              <w:jc w:val="left"/>
            </w:pPr>
            <w:r w:rsidRPr="004426C4">
              <w:rPr>
                <w:rFonts w:hint="eastAsia"/>
                <w:b/>
              </w:rPr>
              <w:t>在職期間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B05729" w14:textId="6B4B8246" w:rsidR="00E4534F" w:rsidRPr="00A25ACF" w:rsidRDefault="00E4534F" w:rsidP="00E4534F">
            <w:pPr>
              <w:widowControl/>
              <w:jc w:val="left"/>
            </w:pPr>
            <w:r>
              <w:rPr>
                <w:rFonts w:hint="eastAsia"/>
              </w:rPr>
              <w:t>令和　　年　　月～令和　　年　　月</w:t>
            </w:r>
          </w:p>
        </w:tc>
      </w:tr>
      <w:tr w:rsidR="00E4534F" w:rsidRPr="00A25ACF" w14:paraId="3E6D7C9F" w14:textId="77777777" w:rsidTr="00683604">
        <w:trPr>
          <w:trHeight w:val="50"/>
        </w:trPr>
        <w:tc>
          <w:tcPr>
            <w:tcW w:w="15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noWrap/>
            <w:vAlign w:val="center"/>
          </w:tcPr>
          <w:p w14:paraId="04CF115D" w14:textId="77777777" w:rsidR="00E4534F" w:rsidRDefault="00E4534F" w:rsidP="00E4534F">
            <w:r w:rsidRPr="004426C4">
              <w:rPr>
                <w:rFonts w:hint="eastAsia"/>
                <w:b/>
              </w:rPr>
              <w:t>勤務先</w:t>
            </w:r>
            <w:r>
              <w:rPr>
                <w:rFonts w:hint="eastAsia"/>
                <w:b/>
              </w:rPr>
              <w:t>所在地</w:t>
            </w:r>
          </w:p>
        </w:tc>
        <w:tc>
          <w:tcPr>
            <w:tcW w:w="8178" w:type="dxa"/>
            <w:gridSpan w:val="6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D9D92E" w14:textId="77777777" w:rsidR="00E4534F" w:rsidRDefault="00E4534F" w:rsidP="00E4534F"/>
        </w:tc>
      </w:tr>
      <w:tr w:rsidR="00E4534F" w:rsidRPr="00A25ACF" w14:paraId="40FB74E8" w14:textId="77777777" w:rsidTr="00DA5C95">
        <w:trPr>
          <w:trHeight w:val="360"/>
        </w:trPr>
        <w:tc>
          <w:tcPr>
            <w:tcW w:w="9723" w:type="dxa"/>
            <w:gridSpan w:val="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noWrap/>
            <w:vAlign w:val="center"/>
          </w:tcPr>
          <w:p w14:paraId="195F8482" w14:textId="452EAE17" w:rsidR="00E4534F" w:rsidRDefault="00E4534F" w:rsidP="00E4534F">
            <w:pPr>
              <w:rPr>
                <w:sz w:val="14"/>
              </w:rPr>
            </w:pPr>
            <w:r w:rsidRPr="004426C4">
              <w:rPr>
                <w:rFonts w:hint="eastAsia"/>
                <w:b/>
              </w:rPr>
              <w:t>職務内容・</w:t>
            </w:r>
            <w:r>
              <w:rPr>
                <w:rFonts w:hint="eastAsia"/>
                <w:b/>
              </w:rPr>
              <w:t>雇用</w:t>
            </w:r>
            <w:r w:rsidRPr="004426C4">
              <w:rPr>
                <w:rFonts w:hint="eastAsia"/>
                <w:b/>
              </w:rPr>
              <w:t>形態</w:t>
            </w:r>
            <w:r w:rsidRPr="00AC0A54">
              <w:rPr>
                <w:rFonts w:hint="eastAsia"/>
                <w:sz w:val="16"/>
                <w:szCs w:val="16"/>
              </w:rPr>
              <w:t>（正社員、契約社員、派遣社員、パート、アルバイト等）</w:t>
            </w:r>
          </w:p>
          <w:p w14:paraId="26CA7BC8" w14:textId="77777777" w:rsidR="00E4534F" w:rsidRPr="00AD1F6D" w:rsidRDefault="00E4534F" w:rsidP="00E4534F"/>
        </w:tc>
      </w:tr>
      <w:tr w:rsidR="00E4534F" w:rsidRPr="00A25ACF" w14:paraId="2D4597E9" w14:textId="77777777" w:rsidTr="00683604">
        <w:trPr>
          <w:trHeight w:val="50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noWrap/>
            <w:vAlign w:val="center"/>
          </w:tcPr>
          <w:p w14:paraId="3B91C05A" w14:textId="77777777" w:rsidR="00E4534F" w:rsidRPr="00A25ACF" w:rsidRDefault="00E4534F" w:rsidP="00E4534F">
            <w:r w:rsidRPr="004426C4">
              <w:rPr>
                <w:rFonts w:hint="eastAsia"/>
                <w:b/>
              </w:rPr>
              <w:t>勤務先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18D11F6" w14:textId="77777777" w:rsidR="00E4534F" w:rsidRPr="00A25ACF" w:rsidRDefault="00E4534F" w:rsidP="00E4534F"/>
        </w:tc>
        <w:tc>
          <w:tcPr>
            <w:tcW w:w="1134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BF6FF54" w14:textId="77777777" w:rsidR="00E4534F" w:rsidRPr="00A25ACF" w:rsidRDefault="00E4534F" w:rsidP="00E4534F">
            <w:pPr>
              <w:widowControl/>
              <w:jc w:val="left"/>
            </w:pPr>
            <w:r w:rsidRPr="004426C4">
              <w:rPr>
                <w:rFonts w:hint="eastAsia"/>
                <w:b/>
              </w:rPr>
              <w:t>在職期間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AE281C" w14:textId="27FBC2A7" w:rsidR="00E4534F" w:rsidRPr="00A25ACF" w:rsidRDefault="00E4534F" w:rsidP="00E4534F">
            <w:pPr>
              <w:widowControl/>
              <w:jc w:val="left"/>
            </w:pPr>
            <w:r>
              <w:rPr>
                <w:rFonts w:hint="eastAsia"/>
              </w:rPr>
              <w:t>令和　　年　　月～令和　　年　　月</w:t>
            </w:r>
          </w:p>
        </w:tc>
      </w:tr>
      <w:tr w:rsidR="00E4534F" w:rsidRPr="00A25ACF" w14:paraId="6224C233" w14:textId="77777777" w:rsidTr="00683604">
        <w:trPr>
          <w:trHeight w:val="50"/>
        </w:trPr>
        <w:tc>
          <w:tcPr>
            <w:tcW w:w="15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noWrap/>
            <w:vAlign w:val="center"/>
          </w:tcPr>
          <w:p w14:paraId="61E18209" w14:textId="77777777" w:rsidR="00E4534F" w:rsidRDefault="00E4534F" w:rsidP="00E4534F">
            <w:r w:rsidRPr="004426C4">
              <w:rPr>
                <w:rFonts w:hint="eastAsia"/>
                <w:b/>
              </w:rPr>
              <w:t>勤務先</w:t>
            </w:r>
            <w:r>
              <w:rPr>
                <w:rFonts w:hint="eastAsia"/>
                <w:b/>
              </w:rPr>
              <w:t>所在地</w:t>
            </w:r>
          </w:p>
        </w:tc>
        <w:tc>
          <w:tcPr>
            <w:tcW w:w="8178" w:type="dxa"/>
            <w:gridSpan w:val="6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467C8C" w14:textId="77777777" w:rsidR="00E4534F" w:rsidRDefault="00E4534F" w:rsidP="00E4534F"/>
        </w:tc>
      </w:tr>
      <w:tr w:rsidR="00E4534F" w:rsidRPr="00A25ACF" w14:paraId="594654C0" w14:textId="77777777" w:rsidTr="00683604">
        <w:trPr>
          <w:trHeight w:val="447"/>
        </w:trPr>
        <w:tc>
          <w:tcPr>
            <w:tcW w:w="9723" w:type="dxa"/>
            <w:gridSpan w:val="7"/>
            <w:tcBorders>
              <w:top w:val="dashed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06B1B97" w14:textId="72082481" w:rsidR="00E4534F" w:rsidRDefault="00E4534F" w:rsidP="00E4534F">
            <w:pPr>
              <w:rPr>
                <w:sz w:val="14"/>
              </w:rPr>
            </w:pPr>
            <w:r w:rsidRPr="004426C4">
              <w:rPr>
                <w:rFonts w:hint="eastAsia"/>
                <w:b/>
              </w:rPr>
              <w:t>職務内容・</w:t>
            </w:r>
            <w:r>
              <w:rPr>
                <w:rFonts w:hint="eastAsia"/>
                <w:b/>
              </w:rPr>
              <w:t>雇用</w:t>
            </w:r>
            <w:r w:rsidRPr="004426C4">
              <w:rPr>
                <w:rFonts w:hint="eastAsia"/>
                <w:b/>
              </w:rPr>
              <w:t>形態</w:t>
            </w:r>
            <w:r w:rsidRPr="00AC0A54">
              <w:rPr>
                <w:rFonts w:hint="eastAsia"/>
                <w:sz w:val="16"/>
                <w:szCs w:val="16"/>
              </w:rPr>
              <w:t>（正社員、契約社員、派遣社員、パート、アルバイト等）</w:t>
            </w:r>
          </w:p>
          <w:p w14:paraId="609BEFAB" w14:textId="77777777" w:rsidR="00E4534F" w:rsidRPr="00AC0A54" w:rsidRDefault="00E4534F" w:rsidP="00E4534F"/>
        </w:tc>
      </w:tr>
    </w:tbl>
    <w:p w14:paraId="08A0B65B" w14:textId="20A9C9AB" w:rsidR="00605BE8" w:rsidRPr="004821B3" w:rsidRDefault="00160E18" w:rsidP="004821B3">
      <w:pPr>
        <w:ind w:right="844"/>
        <w:jc w:val="left"/>
        <w:rPr>
          <w:rFonts w:ascii="ＭＳ 明朝" w:eastAsia="ＭＳ 明朝" w:hAnsi="ＭＳ 明朝" w:cs="ＭＳ 明朝"/>
          <w:b/>
          <w:sz w:val="18"/>
          <w:szCs w:val="18"/>
        </w:rPr>
      </w:pPr>
      <w:r w:rsidRPr="004821B3">
        <w:rPr>
          <w:rFonts w:ascii="ＭＳ 明朝" w:eastAsia="ＭＳ 明朝" w:hAnsi="ＭＳ 明朝" w:cs="ＭＳ 明朝" w:hint="eastAsia"/>
          <w:b/>
          <w:sz w:val="18"/>
          <w:szCs w:val="18"/>
        </w:rPr>
        <w:t>※「性別」欄：記載は任意です。未記載とすることも可能です。</w:t>
      </w:r>
      <w:r w:rsidR="00787C40" w:rsidRPr="004821B3">
        <w:rPr>
          <w:rFonts w:ascii="ＭＳ 明朝" w:eastAsia="ＭＳ 明朝" w:hAnsi="ＭＳ 明朝" w:cs="ＭＳ 明朝" w:hint="eastAsia"/>
          <w:b/>
          <w:sz w:val="18"/>
          <w:szCs w:val="18"/>
        </w:rPr>
        <w:t xml:space="preserve">　</w:t>
      </w:r>
      <w:r w:rsidR="004821B3">
        <w:rPr>
          <w:rFonts w:ascii="ＭＳ 明朝" w:eastAsia="ＭＳ 明朝" w:hAnsi="ＭＳ 明朝" w:cs="ＭＳ 明朝" w:hint="eastAsia"/>
          <w:b/>
          <w:sz w:val="18"/>
          <w:szCs w:val="18"/>
        </w:rPr>
        <w:t xml:space="preserve"> </w:t>
      </w:r>
      <w:r w:rsidR="004821B3">
        <w:rPr>
          <w:rFonts w:ascii="ＭＳ 明朝" w:eastAsia="ＭＳ 明朝" w:hAnsi="ＭＳ 明朝" w:cs="ＭＳ 明朝"/>
          <w:b/>
          <w:sz w:val="18"/>
          <w:szCs w:val="18"/>
        </w:rPr>
        <w:t xml:space="preserve">      </w:t>
      </w:r>
      <w:r w:rsidR="00122378" w:rsidRPr="004821B3">
        <w:rPr>
          <w:rFonts w:hint="eastAsia"/>
          <w:b/>
          <w:sz w:val="18"/>
          <w:szCs w:val="18"/>
        </w:rPr>
        <w:t>※</w:t>
      </w:r>
      <w:r w:rsidR="00122378" w:rsidRPr="004821B3">
        <w:rPr>
          <w:rFonts w:hint="eastAsia"/>
          <w:b/>
          <w:sz w:val="18"/>
          <w:szCs w:val="18"/>
        </w:rPr>
        <w:t xml:space="preserve"> </w:t>
      </w:r>
      <w:r w:rsidR="0073795D" w:rsidRPr="004821B3">
        <w:rPr>
          <w:rFonts w:hint="eastAsia"/>
          <w:b/>
          <w:sz w:val="18"/>
          <w:szCs w:val="18"/>
        </w:rPr>
        <w:t>裏面も必ず記入</w:t>
      </w:r>
      <w:r w:rsidR="00595DBF" w:rsidRPr="004821B3">
        <w:rPr>
          <w:rFonts w:hint="eastAsia"/>
          <w:b/>
          <w:sz w:val="18"/>
          <w:szCs w:val="18"/>
        </w:rPr>
        <w:t>してください</w:t>
      </w:r>
      <w:r w:rsidR="0073795D" w:rsidRPr="004821B3">
        <w:rPr>
          <w:rFonts w:hint="eastAsia"/>
          <w:b/>
          <w:sz w:val="18"/>
          <w:szCs w:val="18"/>
        </w:rPr>
        <w:t>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209"/>
        <w:gridCol w:w="1200"/>
        <w:gridCol w:w="20"/>
        <w:gridCol w:w="1666"/>
        <w:gridCol w:w="3628"/>
        <w:gridCol w:w="1916"/>
      </w:tblGrid>
      <w:tr w:rsidR="00F26FCA" w:rsidRPr="00A25ACF" w14:paraId="15A6FF0D" w14:textId="77777777" w:rsidTr="007963FE">
        <w:trPr>
          <w:trHeight w:val="434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08625" w14:textId="77777777" w:rsidR="00F26FCA" w:rsidRDefault="00F26FCA" w:rsidP="004D1EC4">
            <w:r w:rsidRPr="00A25ACF">
              <w:rPr>
                <w:rFonts w:hint="eastAsia"/>
              </w:rPr>
              <w:lastRenderedPageBreak/>
              <w:t>○</w:t>
            </w:r>
            <w:r w:rsidRPr="005F7886">
              <w:rPr>
                <w:rFonts w:hint="eastAsia"/>
                <w:b/>
              </w:rPr>
              <w:t>資格</w:t>
            </w:r>
            <w:r w:rsidR="00FB5C49">
              <w:rPr>
                <w:rFonts w:hint="eastAsia"/>
                <w:b/>
              </w:rPr>
              <w:t>・免許</w:t>
            </w:r>
          </w:p>
        </w:tc>
      </w:tr>
      <w:tr w:rsidR="00C30F29" w:rsidRPr="00A25ACF" w14:paraId="22471DED" w14:textId="77777777" w:rsidTr="004401B9">
        <w:trPr>
          <w:trHeight w:val="434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365BF" w14:textId="77777777" w:rsidR="00C30F29" w:rsidRPr="00A25ACF" w:rsidRDefault="00C30F29" w:rsidP="00C30F29">
            <w:pPr>
              <w:ind w:firstLineChars="100" w:firstLine="210"/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B329ED" w14:textId="77777777" w:rsidR="00C30F29" w:rsidRPr="00A25ACF" w:rsidRDefault="00C30F29" w:rsidP="00C30F29">
            <w:pPr>
              <w:jc w:val="center"/>
            </w:pPr>
            <w:r>
              <w:rPr>
                <w:rFonts w:hint="eastAsia"/>
              </w:rPr>
              <w:t>取得（見込）年月</w:t>
            </w:r>
          </w:p>
        </w:tc>
        <w:tc>
          <w:tcPr>
            <w:tcW w:w="3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4543" w14:textId="77777777" w:rsidR="00C30F29" w:rsidRPr="00A25ACF" w:rsidRDefault="00C30F29" w:rsidP="00C30F29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D9DED9" w14:textId="77777777" w:rsidR="00C30F29" w:rsidRPr="00A25ACF" w:rsidRDefault="00C30F29" w:rsidP="00C30F29">
            <w:pPr>
              <w:jc w:val="center"/>
            </w:pPr>
            <w:r>
              <w:rPr>
                <w:rFonts w:hint="eastAsia"/>
              </w:rPr>
              <w:t>取得（見込）年月</w:t>
            </w:r>
          </w:p>
        </w:tc>
      </w:tr>
      <w:tr w:rsidR="00C30F29" w:rsidRPr="00A25ACF" w14:paraId="680FABB5" w14:textId="77777777" w:rsidTr="004401B9">
        <w:trPr>
          <w:trHeight w:val="46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1D53C093" w14:textId="2AAA0173" w:rsidR="00C30F29" w:rsidRPr="00C30F29" w:rsidRDefault="00C30F29" w:rsidP="00F26FCA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14:paraId="310F9913" w14:textId="77777777" w:rsidR="00C30F29" w:rsidRDefault="00DB4BE9" w:rsidP="00DB4BE9">
            <w:pPr>
              <w:ind w:firstLineChars="600" w:firstLine="126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28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70474B" w14:textId="77777777" w:rsidR="00C30F29" w:rsidRDefault="00C30F29" w:rsidP="00F26FCA"/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46BD678" w14:textId="77777777" w:rsidR="00C30F29" w:rsidRDefault="00DB4BE9" w:rsidP="00F26FCA">
            <w:r>
              <w:rPr>
                <w:rFonts w:hint="eastAsia"/>
              </w:rPr>
              <w:t xml:space="preserve">　　　　　　年　　月</w:t>
            </w:r>
          </w:p>
        </w:tc>
      </w:tr>
      <w:tr w:rsidR="00C30F29" w:rsidRPr="00A25ACF" w14:paraId="308C7BD3" w14:textId="77777777" w:rsidTr="004401B9">
        <w:trPr>
          <w:trHeight w:val="528"/>
        </w:trPr>
        <w:tc>
          <w:tcPr>
            <w:tcW w:w="240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3C3B312C" w14:textId="77777777" w:rsidR="00C30F29" w:rsidRPr="00C30F29" w:rsidRDefault="00C30F29" w:rsidP="00F26FCA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14:paraId="45DA2679" w14:textId="77777777" w:rsidR="00C30F29" w:rsidRDefault="00DB4BE9" w:rsidP="00DB4BE9">
            <w:pPr>
              <w:ind w:firstLineChars="600" w:firstLine="126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2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02C05B" w14:textId="77777777" w:rsidR="00C30F29" w:rsidRDefault="00C30F29" w:rsidP="00F26FCA"/>
        </w:tc>
        <w:tc>
          <w:tcPr>
            <w:tcW w:w="19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9A3913" w14:textId="77777777" w:rsidR="00C30F29" w:rsidRDefault="00DB4BE9" w:rsidP="00F26FCA">
            <w:r>
              <w:rPr>
                <w:rFonts w:hint="eastAsia"/>
              </w:rPr>
              <w:t xml:space="preserve">　　　　　　年　　月</w:t>
            </w:r>
          </w:p>
        </w:tc>
      </w:tr>
      <w:tr w:rsidR="00C30F29" w:rsidRPr="00A25ACF" w14:paraId="77B992D3" w14:textId="77777777" w:rsidTr="004401B9">
        <w:trPr>
          <w:trHeight w:val="536"/>
        </w:trPr>
        <w:tc>
          <w:tcPr>
            <w:tcW w:w="240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1877130A" w14:textId="77777777" w:rsidR="00C30F29" w:rsidRDefault="00C30F29" w:rsidP="00F26FCA"/>
        </w:tc>
        <w:tc>
          <w:tcPr>
            <w:tcW w:w="168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14:paraId="2B2221C1" w14:textId="77777777" w:rsidR="00C30F29" w:rsidRDefault="00DB4BE9" w:rsidP="00F26FCA">
            <w:r>
              <w:rPr>
                <w:rFonts w:hint="eastAsia"/>
              </w:rPr>
              <w:t xml:space="preserve">　　　　　　年　　月</w:t>
            </w:r>
          </w:p>
        </w:tc>
        <w:tc>
          <w:tcPr>
            <w:tcW w:w="3628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75A8A7" w14:textId="77777777" w:rsidR="00C30F29" w:rsidRDefault="00C30F29" w:rsidP="00F26FCA"/>
        </w:tc>
        <w:tc>
          <w:tcPr>
            <w:tcW w:w="19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D3E9B4" w14:textId="77777777" w:rsidR="00C30F29" w:rsidRDefault="00DB4BE9" w:rsidP="00F26FCA">
            <w:r>
              <w:rPr>
                <w:rFonts w:hint="eastAsia"/>
              </w:rPr>
              <w:t xml:space="preserve">　　　　　　年　　月</w:t>
            </w:r>
          </w:p>
        </w:tc>
      </w:tr>
      <w:tr w:rsidR="00C30F29" w:rsidRPr="00A25ACF" w14:paraId="0490AF9F" w14:textId="77777777" w:rsidTr="004401B9">
        <w:trPr>
          <w:trHeight w:val="544"/>
        </w:trPr>
        <w:tc>
          <w:tcPr>
            <w:tcW w:w="2409" w:type="dxa"/>
            <w:gridSpan w:val="2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542B332" w14:textId="77777777" w:rsidR="00C30F29" w:rsidRDefault="00C30F29" w:rsidP="00F26FCA"/>
        </w:tc>
        <w:tc>
          <w:tcPr>
            <w:tcW w:w="1686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E15976" w14:textId="77777777" w:rsidR="00C30F29" w:rsidRDefault="00DB4BE9" w:rsidP="00F26FCA">
            <w:r>
              <w:rPr>
                <w:rFonts w:hint="eastAsia"/>
              </w:rPr>
              <w:t xml:space="preserve">　　　　　　年　　月</w:t>
            </w:r>
          </w:p>
        </w:tc>
        <w:tc>
          <w:tcPr>
            <w:tcW w:w="3628" w:type="dxa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31C49C" w14:textId="77777777" w:rsidR="00C30F29" w:rsidRDefault="00C30F29" w:rsidP="00F26FCA"/>
        </w:tc>
        <w:tc>
          <w:tcPr>
            <w:tcW w:w="1916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5045C0" w14:textId="77777777" w:rsidR="00C30F29" w:rsidRDefault="00DB4BE9" w:rsidP="00F26FCA">
            <w:r>
              <w:rPr>
                <w:rFonts w:hint="eastAsia"/>
              </w:rPr>
              <w:t xml:space="preserve">　　　　　　年　　月</w:t>
            </w:r>
          </w:p>
        </w:tc>
      </w:tr>
      <w:tr w:rsidR="00302545" w:rsidRPr="00A25ACF" w14:paraId="5B56C626" w14:textId="77777777" w:rsidTr="0073795D">
        <w:trPr>
          <w:trHeight w:val="454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E1B36" w14:textId="77777777" w:rsidR="00302545" w:rsidRDefault="00302545" w:rsidP="0073795D">
            <w:r w:rsidRPr="00A25ACF">
              <w:rPr>
                <w:rFonts w:hint="eastAsia"/>
              </w:rPr>
              <w:t>○</w:t>
            </w:r>
            <w:r w:rsidRPr="005F7886">
              <w:rPr>
                <w:rFonts w:hint="eastAsia"/>
                <w:b/>
              </w:rPr>
              <w:t>志望の動機、理由</w:t>
            </w:r>
          </w:p>
        </w:tc>
      </w:tr>
      <w:tr w:rsidR="00660054" w:rsidRPr="00A25ACF" w14:paraId="363A796E" w14:textId="77777777" w:rsidTr="000C12C8">
        <w:trPr>
          <w:cantSplit/>
          <w:trHeight w:val="3118"/>
        </w:trPr>
        <w:tc>
          <w:tcPr>
            <w:tcW w:w="9639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FC9059" w14:textId="77777777" w:rsidR="00660054" w:rsidRPr="00A25ACF" w:rsidRDefault="00660054" w:rsidP="00C4491E"/>
        </w:tc>
      </w:tr>
      <w:tr w:rsidR="00326D40" w:rsidRPr="00A25ACF" w14:paraId="52767143" w14:textId="77777777" w:rsidTr="0073795D">
        <w:trPr>
          <w:trHeight w:val="454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354B" w14:textId="77777777" w:rsidR="00326D40" w:rsidRPr="00A25ACF" w:rsidRDefault="00326D40" w:rsidP="00F26FCA">
            <w:r w:rsidRPr="00A25ACF">
              <w:rPr>
                <w:rFonts w:hint="eastAsia"/>
              </w:rPr>
              <w:t>○</w:t>
            </w:r>
            <w:r w:rsidRPr="005F7886">
              <w:rPr>
                <w:rFonts w:hint="eastAsia"/>
                <w:b/>
              </w:rPr>
              <w:t>あなたの性格</w:t>
            </w:r>
            <w:r w:rsidR="00F26FCA">
              <w:rPr>
                <w:rFonts w:hint="eastAsia"/>
                <w:b/>
              </w:rPr>
              <w:t>・自己ＰＲ</w:t>
            </w:r>
          </w:p>
        </w:tc>
      </w:tr>
      <w:tr w:rsidR="00F26FCA" w:rsidRPr="00A25ACF" w14:paraId="569FCF48" w14:textId="77777777" w:rsidTr="000C12C8">
        <w:trPr>
          <w:trHeight w:val="2503"/>
        </w:trPr>
        <w:tc>
          <w:tcPr>
            <w:tcW w:w="9639" w:type="dxa"/>
            <w:gridSpan w:val="6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24E3EA4A" w14:textId="77777777" w:rsidR="00F26FCA" w:rsidRPr="00A25ACF" w:rsidRDefault="00F26FCA" w:rsidP="00CE671B"/>
        </w:tc>
      </w:tr>
      <w:tr w:rsidR="00326D40" w:rsidRPr="00A25ACF" w14:paraId="648A0ED8" w14:textId="77777777" w:rsidTr="0073795D">
        <w:trPr>
          <w:trHeight w:val="454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FD20D" w14:textId="77777777" w:rsidR="00326D40" w:rsidRPr="00A25ACF" w:rsidRDefault="00326D40" w:rsidP="0073795D">
            <w:r w:rsidRPr="00A25ACF">
              <w:rPr>
                <w:rFonts w:hint="eastAsia"/>
              </w:rPr>
              <w:t>○</w:t>
            </w:r>
            <w:r w:rsidRPr="005F7886">
              <w:rPr>
                <w:rFonts w:hint="eastAsia"/>
                <w:b/>
              </w:rPr>
              <w:t>健康状態</w:t>
            </w:r>
            <w:r>
              <w:rPr>
                <w:rFonts w:hint="eastAsia"/>
                <w:b/>
              </w:rPr>
              <w:t>及び既往症</w:t>
            </w:r>
          </w:p>
        </w:tc>
      </w:tr>
      <w:tr w:rsidR="004426C4" w:rsidRPr="00A25ACF" w14:paraId="336E0342" w14:textId="77777777" w:rsidTr="004401B9">
        <w:trPr>
          <w:trHeight w:val="866"/>
        </w:trPr>
        <w:tc>
          <w:tcPr>
            <w:tcW w:w="2429" w:type="dxa"/>
            <w:gridSpan w:val="3"/>
            <w:tcBorders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F68514F" w14:textId="77777777" w:rsidR="004426C4" w:rsidRPr="004426C4" w:rsidRDefault="004426C4" w:rsidP="00300E3A">
            <w:pPr>
              <w:ind w:rightChars="-51" w:right="-10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健康状態</w:t>
            </w:r>
            <w:r w:rsidRPr="004426C4">
              <w:rPr>
                <w:rFonts w:hint="eastAsia"/>
                <w:sz w:val="18"/>
              </w:rPr>
              <w:t>（○で囲む）</w:t>
            </w:r>
          </w:p>
        </w:tc>
        <w:tc>
          <w:tcPr>
            <w:tcW w:w="7210" w:type="dxa"/>
            <w:gridSpan w:val="3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003F934" w14:textId="77777777" w:rsidR="004426C4" w:rsidRDefault="004426C4" w:rsidP="00B66C51">
            <w:pPr>
              <w:ind w:firstLineChars="100" w:firstLine="210"/>
            </w:pPr>
            <w:r w:rsidRPr="00605BE8">
              <w:rPr>
                <w:rFonts w:hint="eastAsia"/>
              </w:rPr>
              <w:t>健</w:t>
            </w:r>
            <w:r w:rsidR="00B66C51">
              <w:rPr>
                <w:rFonts w:hint="eastAsia"/>
              </w:rPr>
              <w:t xml:space="preserve">　</w:t>
            </w:r>
            <w:r w:rsidRPr="00605BE8">
              <w:rPr>
                <w:rFonts w:hint="eastAsia"/>
              </w:rPr>
              <w:t>康</w:t>
            </w:r>
            <w:r w:rsidR="00B66C51">
              <w:rPr>
                <w:rFonts w:hint="eastAsia"/>
              </w:rPr>
              <w:t xml:space="preserve"> </w:t>
            </w:r>
            <w:r w:rsidR="00B66C51">
              <w:rPr>
                <w:rFonts w:hint="eastAsia"/>
              </w:rPr>
              <w:t>・</w:t>
            </w:r>
            <w:r w:rsidR="00605BE8">
              <w:rPr>
                <w:rFonts w:hint="eastAsia"/>
              </w:rPr>
              <w:t xml:space="preserve"> </w:t>
            </w:r>
            <w:r w:rsidRPr="00605BE8">
              <w:rPr>
                <w:rFonts w:hint="eastAsia"/>
              </w:rPr>
              <w:t>健康にやや不安</w:t>
            </w:r>
            <w:r w:rsidR="00B66C51">
              <w:rPr>
                <w:rFonts w:hint="eastAsia"/>
              </w:rPr>
              <w:t xml:space="preserve"> </w:t>
            </w:r>
            <w:r w:rsidR="00B66C51">
              <w:rPr>
                <w:rFonts w:hint="eastAsia"/>
              </w:rPr>
              <w:t>・</w:t>
            </w:r>
            <w:r w:rsidR="00B66C51">
              <w:rPr>
                <w:rFonts w:hint="eastAsia"/>
              </w:rPr>
              <w:t xml:space="preserve"> </w:t>
            </w:r>
            <w:r w:rsidRPr="00605BE8">
              <w:rPr>
                <w:rFonts w:hint="eastAsia"/>
              </w:rPr>
              <w:t>健康に</w:t>
            </w:r>
            <w:r w:rsidR="00B66C51">
              <w:rPr>
                <w:rFonts w:hint="eastAsia"/>
              </w:rPr>
              <w:t>極めて</w:t>
            </w:r>
            <w:r w:rsidRPr="00605BE8">
              <w:rPr>
                <w:rFonts w:hint="eastAsia"/>
              </w:rPr>
              <w:t>不安</w:t>
            </w:r>
          </w:p>
          <w:p w14:paraId="337BE787" w14:textId="77777777" w:rsidR="00605BE8" w:rsidRPr="00605BE8" w:rsidRDefault="00B66C51" w:rsidP="00300E3A">
            <w:pPr>
              <w:spacing w:line="360" w:lineRule="exact"/>
              <w:ind w:left="74"/>
              <w:jc w:val="center"/>
            </w:pPr>
            <w:r>
              <w:rPr>
                <w:rFonts w:hint="eastAsia"/>
                <w:sz w:val="18"/>
              </w:rPr>
              <w:t xml:space="preserve">　</w:t>
            </w:r>
            <w:r w:rsidR="00605BE8" w:rsidRPr="00605BE8">
              <w:rPr>
                <w:rFonts w:hint="eastAsia"/>
                <w:sz w:val="18"/>
              </w:rPr>
              <w:t>補足説明</w:t>
            </w:r>
            <w:r w:rsidR="00605BE8" w:rsidRPr="00605BE8">
              <w:rPr>
                <w:rFonts w:hint="eastAsia"/>
                <w:sz w:val="24"/>
              </w:rPr>
              <w:t>（</w:t>
            </w:r>
            <w:r w:rsidR="00830DE7">
              <w:rPr>
                <w:rFonts w:hint="eastAsia"/>
                <w:sz w:val="24"/>
              </w:rPr>
              <w:t xml:space="preserve">　</w:t>
            </w:r>
            <w:r w:rsidR="00605BE8">
              <w:rPr>
                <w:rFonts w:hint="eastAsia"/>
                <w:sz w:val="24"/>
              </w:rPr>
              <w:t xml:space="preserve">　　　</w:t>
            </w:r>
            <w:r w:rsidR="00830DE7">
              <w:rPr>
                <w:rFonts w:hint="eastAsia"/>
                <w:sz w:val="24"/>
              </w:rPr>
              <w:t xml:space="preserve">　</w:t>
            </w:r>
            <w:r w:rsidR="00605BE8" w:rsidRPr="00605BE8">
              <w:rPr>
                <w:rFonts w:hint="eastAsia"/>
                <w:sz w:val="24"/>
              </w:rPr>
              <w:t xml:space="preserve">　　　　　　　　　　　　　　　　　　）</w:t>
            </w:r>
          </w:p>
        </w:tc>
      </w:tr>
      <w:tr w:rsidR="00326D40" w:rsidRPr="00A25ACF" w14:paraId="54AB34F7" w14:textId="77777777" w:rsidTr="000C12C8">
        <w:trPr>
          <w:trHeight w:val="509"/>
        </w:trPr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1E7FBAC8" w14:textId="77777777" w:rsidR="00326D40" w:rsidRPr="005F7886" w:rsidRDefault="00326D40" w:rsidP="00B66C51">
            <w:pPr>
              <w:jc w:val="right"/>
              <w:rPr>
                <w:b/>
              </w:rPr>
            </w:pPr>
            <w:r>
              <w:rPr>
                <w:rFonts w:hint="eastAsia"/>
              </w:rPr>
              <w:t>既往症</w:t>
            </w:r>
          </w:p>
        </w:tc>
        <w:tc>
          <w:tcPr>
            <w:tcW w:w="8430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2D448A" w14:textId="77777777" w:rsidR="00326D40" w:rsidRPr="00326D40" w:rsidRDefault="00326D40" w:rsidP="00326D40">
            <w:pPr>
              <w:rPr>
                <w:b/>
                <w:sz w:val="24"/>
              </w:rPr>
            </w:pPr>
            <w:r w:rsidRPr="00326D40">
              <w:rPr>
                <w:rFonts w:hint="eastAsia"/>
                <w:sz w:val="24"/>
              </w:rPr>
              <w:t xml:space="preserve">（　</w:t>
            </w:r>
            <w:r>
              <w:rPr>
                <w:rFonts w:hint="eastAsia"/>
                <w:sz w:val="24"/>
              </w:rPr>
              <w:t xml:space="preserve">　　　　　　　　　　　　</w:t>
            </w:r>
            <w:r w:rsidRPr="00326D40">
              <w:rPr>
                <w:rFonts w:hint="eastAsia"/>
                <w:sz w:val="24"/>
              </w:rPr>
              <w:t xml:space="preserve">　　　　　　　　　　　　　　　　　　　）</w:t>
            </w:r>
          </w:p>
        </w:tc>
      </w:tr>
      <w:tr w:rsidR="000C12C8" w:rsidRPr="00A25ACF" w14:paraId="4AC8D663" w14:textId="77777777" w:rsidTr="004401B9">
        <w:trPr>
          <w:trHeight w:val="509"/>
        </w:trPr>
        <w:tc>
          <w:tcPr>
            <w:tcW w:w="24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2" w:space="0" w:color="auto"/>
            </w:tcBorders>
            <w:noWrap/>
            <w:vAlign w:val="center"/>
          </w:tcPr>
          <w:p w14:paraId="34155CD9" w14:textId="77777777" w:rsidR="004401B9" w:rsidRDefault="000C12C8" w:rsidP="00326D40">
            <w:pPr>
              <w:rPr>
                <w:b/>
                <w:sz w:val="20"/>
                <w:szCs w:val="20"/>
              </w:rPr>
            </w:pPr>
            <w:r w:rsidRPr="00A25ACF">
              <w:rPr>
                <w:rFonts w:hint="eastAsia"/>
              </w:rPr>
              <w:t>○</w:t>
            </w:r>
            <w:r w:rsidR="004401B9" w:rsidRPr="004401B9">
              <w:rPr>
                <w:rFonts w:hint="eastAsia"/>
                <w:b/>
                <w:sz w:val="20"/>
                <w:szCs w:val="20"/>
              </w:rPr>
              <w:t>採用</w:t>
            </w:r>
            <w:r w:rsidRPr="004401B9">
              <w:rPr>
                <w:rFonts w:hint="eastAsia"/>
                <w:b/>
                <w:sz w:val="20"/>
                <w:szCs w:val="20"/>
              </w:rPr>
              <w:t>募集を</w:t>
            </w:r>
            <w:r w:rsidR="004401B9" w:rsidRPr="004401B9">
              <w:rPr>
                <w:rFonts w:hint="eastAsia"/>
                <w:b/>
                <w:sz w:val="20"/>
                <w:szCs w:val="20"/>
              </w:rPr>
              <w:t>知った</w:t>
            </w:r>
          </w:p>
          <w:p w14:paraId="0F56F905" w14:textId="085EB368" w:rsidR="000C12C8" w:rsidRPr="00326D40" w:rsidRDefault="004401B9" w:rsidP="004401B9">
            <w:pPr>
              <w:ind w:firstLineChars="100" w:firstLine="201"/>
              <w:rPr>
                <w:rFonts w:hint="eastAsia"/>
                <w:sz w:val="24"/>
              </w:rPr>
            </w:pPr>
            <w:r w:rsidRPr="004401B9">
              <w:rPr>
                <w:rFonts w:hint="eastAsia"/>
                <w:b/>
                <w:sz w:val="20"/>
                <w:szCs w:val="20"/>
              </w:rPr>
              <w:t>きっかけ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dashSmallGap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96E86" w14:textId="49BDA5C4" w:rsidR="000C12C8" w:rsidRPr="004401B9" w:rsidRDefault="004401B9" w:rsidP="00326D40">
            <w:pPr>
              <w:rPr>
                <w:rFonts w:asciiTheme="minorEastAsia" w:hAnsiTheme="minorEastAsia"/>
                <w:sz w:val="20"/>
                <w:szCs w:val="20"/>
              </w:rPr>
            </w:pPr>
            <w:r w:rsidRPr="004401B9">
              <w:rPr>
                <w:rFonts w:asciiTheme="minorEastAsia" w:hAnsiTheme="minorEastAsia" w:hint="eastAsia"/>
                <w:sz w:val="20"/>
                <w:szCs w:val="20"/>
              </w:rPr>
              <w:t>・公社HP　　　・市政だより　　　・学校からの紹介</w:t>
            </w:r>
          </w:p>
          <w:p w14:paraId="47956ECF" w14:textId="39320948" w:rsidR="004401B9" w:rsidRPr="004401B9" w:rsidRDefault="004401B9" w:rsidP="00326D40">
            <w:pPr>
              <w:rPr>
                <w:rFonts w:asciiTheme="minorEastAsia" w:hAnsiTheme="minorEastAsia" w:hint="eastAsia"/>
                <w:sz w:val="20"/>
                <w:szCs w:val="20"/>
              </w:rPr>
            </w:pPr>
            <w:r w:rsidRPr="004401B9">
              <w:rPr>
                <w:rFonts w:asciiTheme="minorEastAsia" w:hAnsiTheme="minorEastAsia" w:hint="eastAsia"/>
                <w:sz w:val="20"/>
                <w:szCs w:val="20"/>
              </w:rPr>
              <w:t xml:space="preserve">・転職サイト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4401B9">
              <w:rPr>
                <w:rFonts w:asciiTheme="minorEastAsia" w:hAnsiTheme="minorEastAsia" w:hint="eastAsia"/>
                <w:sz w:val="20"/>
                <w:szCs w:val="20"/>
              </w:rPr>
              <w:t>・知人からの紹介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・その他（　　　　　　　　　　　）</w:t>
            </w:r>
          </w:p>
        </w:tc>
      </w:tr>
    </w:tbl>
    <w:p w14:paraId="471BCD39" w14:textId="0D233A24" w:rsidR="00595DBF" w:rsidRDefault="00595DBF" w:rsidP="004D2A44">
      <w:pPr>
        <w:rPr>
          <w:rFonts w:asciiTheme="majorEastAsia" w:eastAsiaTheme="majorEastAsia" w:hAnsiTheme="majorEastAsia"/>
          <w:b/>
        </w:rPr>
      </w:pPr>
    </w:p>
    <w:p w14:paraId="109CCBA4" w14:textId="77777777" w:rsidR="004D2A44" w:rsidRPr="00DA4DD8" w:rsidRDefault="004D2A44" w:rsidP="004D2A44">
      <w:pPr>
        <w:rPr>
          <w:rFonts w:asciiTheme="majorEastAsia" w:eastAsiaTheme="majorEastAsia" w:hAnsiTheme="majorEastAsia"/>
          <w:b/>
        </w:rPr>
      </w:pPr>
      <w:r w:rsidRPr="00DA4DD8">
        <w:rPr>
          <w:rFonts w:asciiTheme="majorEastAsia" w:eastAsiaTheme="majorEastAsia" w:hAnsiTheme="majorEastAsia" w:hint="eastAsia"/>
          <w:b/>
        </w:rPr>
        <w:t>《注意事項》</w:t>
      </w:r>
    </w:p>
    <w:p w14:paraId="2E05962B" w14:textId="77777777" w:rsidR="00151922" w:rsidRPr="00DA4DD8" w:rsidRDefault="00151922" w:rsidP="00151922">
      <w:pPr>
        <w:rPr>
          <w:rFonts w:asciiTheme="majorEastAsia" w:eastAsiaTheme="majorEastAsia" w:hAnsiTheme="majorEastAsia"/>
          <w:b/>
        </w:rPr>
      </w:pPr>
      <w:r w:rsidRPr="00DA4DD8">
        <w:rPr>
          <w:rFonts w:asciiTheme="majorEastAsia" w:eastAsiaTheme="majorEastAsia" w:hAnsiTheme="majorEastAsia" w:hint="eastAsia"/>
          <w:b/>
        </w:rPr>
        <w:t>○</w:t>
      </w:r>
      <w:r>
        <w:rPr>
          <w:rFonts w:asciiTheme="majorEastAsia" w:eastAsiaTheme="majorEastAsia" w:hAnsiTheme="majorEastAsia" w:hint="eastAsia"/>
          <w:b/>
        </w:rPr>
        <w:t>申込受付期間内に、メール送信、持参又は郵送</w:t>
      </w:r>
      <w:r w:rsidRPr="00DA4DD8">
        <w:rPr>
          <w:rFonts w:asciiTheme="majorEastAsia" w:eastAsiaTheme="majorEastAsia" w:hAnsiTheme="majorEastAsia" w:hint="eastAsia"/>
          <w:b/>
        </w:rPr>
        <w:t>してください。</w:t>
      </w:r>
    </w:p>
    <w:p w14:paraId="4445FFED" w14:textId="65DDCF44" w:rsidR="004D2A44" w:rsidRDefault="004D2A44">
      <w:pPr>
        <w:rPr>
          <w:rFonts w:asciiTheme="majorEastAsia" w:eastAsiaTheme="majorEastAsia" w:hAnsiTheme="majorEastAsia"/>
          <w:b/>
        </w:rPr>
      </w:pPr>
      <w:r w:rsidRPr="00DA4DD8">
        <w:rPr>
          <w:rFonts w:asciiTheme="majorEastAsia" w:eastAsiaTheme="majorEastAsia" w:hAnsiTheme="majorEastAsia" w:hint="eastAsia"/>
          <w:b/>
        </w:rPr>
        <w:t>○記入欄が足りない場合は、</w:t>
      </w:r>
      <w:r w:rsidR="00DA4DD8" w:rsidRPr="00DA4DD8">
        <w:rPr>
          <w:rFonts w:asciiTheme="majorEastAsia" w:eastAsiaTheme="majorEastAsia" w:hAnsiTheme="majorEastAsia" w:hint="eastAsia"/>
          <w:b/>
        </w:rPr>
        <w:t>別紙</w:t>
      </w:r>
      <w:r w:rsidR="00EF61AE">
        <w:rPr>
          <w:rFonts w:asciiTheme="majorEastAsia" w:eastAsiaTheme="majorEastAsia" w:hAnsiTheme="majorEastAsia" w:hint="eastAsia"/>
          <w:b/>
        </w:rPr>
        <w:t>（任意様式）</w:t>
      </w:r>
      <w:r w:rsidRPr="00DA4DD8">
        <w:rPr>
          <w:rFonts w:asciiTheme="majorEastAsia" w:eastAsiaTheme="majorEastAsia" w:hAnsiTheme="majorEastAsia" w:hint="eastAsia"/>
          <w:b/>
        </w:rPr>
        <w:t>に記入し</w:t>
      </w:r>
      <w:r w:rsidR="00DA4DD8" w:rsidRPr="00DA4DD8">
        <w:rPr>
          <w:rFonts w:asciiTheme="majorEastAsia" w:eastAsiaTheme="majorEastAsia" w:hAnsiTheme="majorEastAsia" w:hint="eastAsia"/>
          <w:b/>
        </w:rPr>
        <w:t>添付し</w:t>
      </w:r>
      <w:r w:rsidRPr="00DA4DD8">
        <w:rPr>
          <w:rFonts w:asciiTheme="majorEastAsia" w:eastAsiaTheme="majorEastAsia" w:hAnsiTheme="majorEastAsia" w:hint="eastAsia"/>
          <w:b/>
        </w:rPr>
        <w:t>てください。</w:t>
      </w:r>
    </w:p>
    <w:p w14:paraId="4C780EDF" w14:textId="77777777" w:rsidR="007B4E5E" w:rsidRPr="00DA4DD8" w:rsidRDefault="007B4E5E">
      <w:pPr>
        <w:rPr>
          <w:rFonts w:asciiTheme="majorEastAsia" w:eastAsiaTheme="majorEastAsia" w:hAnsiTheme="majorEastAsia"/>
          <w:b/>
        </w:rPr>
      </w:pPr>
    </w:p>
    <w:sectPr w:rsidR="007B4E5E" w:rsidRPr="00DA4DD8" w:rsidSect="00160E18">
      <w:headerReference w:type="even" r:id="rId8"/>
      <w:headerReference w:type="default" r:id="rId9"/>
      <w:pgSz w:w="11907" w:h="16840" w:code="9"/>
      <w:pgMar w:top="1021" w:right="1077" w:bottom="568" w:left="107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AA62" w14:textId="77777777" w:rsidR="00FE7C3C" w:rsidRDefault="00FE7C3C" w:rsidP="007124EE">
      <w:r>
        <w:separator/>
      </w:r>
    </w:p>
  </w:endnote>
  <w:endnote w:type="continuationSeparator" w:id="0">
    <w:p w14:paraId="482D42F9" w14:textId="77777777" w:rsidR="00FE7C3C" w:rsidRDefault="00FE7C3C" w:rsidP="0071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B3FDF" w14:textId="77777777" w:rsidR="00FE7C3C" w:rsidRDefault="00FE7C3C" w:rsidP="007124EE">
      <w:r>
        <w:separator/>
      </w:r>
    </w:p>
  </w:footnote>
  <w:footnote w:type="continuationSeparator" w:id="0">
    <w:p w14:paraId="425918DE" w14:textId="77777777" w:rsidR="00FE7C3C" w:rsidRDefault="00FE7C3C" w:rsidP="0071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DF622" w14:textId="77777777" w:rsidR="007B4E5E" w:rsidRPr="007B4E5E" w:rsidRDefault="007B4E5E" w:rsidP="007B4E5E">
    <w:pPr>
      <w:pStyle w:val="ab"/>
      <w:jc w:val="right"/>
      <w:rPr>
        <w:sz w:val="18"/>
      </w:rPr>
    </w:pPr>
    <w:r w:rsidRPr="007B4E5E">
      <w:rPr>
        <w:rFonts w:hint="eastAsia"/>
        <w:sz w:val="18"/>
      </w:rPr>
      <w:t>（裏面）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6D42" w14:textId="77777777" w:rsidR="007B4E5E" w:rsidRPr="007B4E5E" w:rsidRDefault="007B4E5E" w:rsidP="007B4E5E">
    <w:pPr>
      <w:pStyle w:val="ab"/>
      <w:jc w:val="right"/>
      <w:rPr>
        <w:sz w:val="18"/>
      </w:rPr>
    </w:pPr>
    <w:r w:rsidRPr="007B4E5E">
      <w:rPr>
        <w:rFonts w:hint="eastAsia"/>
        <w:sz w:val="18"/>
      </w:rPr>
      <w:t>（表面）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531A"/>
    <w:multiLevelType w:val="hybridMultilevel"/>
    <w:tmpl w:val="C57826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1941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ACF"/>
    <w:rsid w:val="0000117B"/>
    <w:rsid w:val="000013AF"/>
    <w:rsid w:val="00003867"/>
    <w:rsid w:val="0000410F"/>
    <w:rsid w:val="00004144"/>
    <w:rsid w:val="00005BC6"/>
    <w:rsid w:val="0000728A"/>
    <w:rsid w:val="000101A1"/>
    <w:rsid w:val="00014295"/>
    <w:rsid w:val="00017A90"/>
    <w:rsid w:val="000252EB"/>
    <w:rsid w:val="00033B35"/>
    <w:rsid w:val="0004058C"/>
    <w:rsid w:val="00042F08"/>
    <w:rsid w:val="000539D1"/>
    <w:rsid w:val="0005596F"/>
    <w:rsid w:val="00056514"/>
    <w:rsid w:val="0005653A"/>
    <w:rsid w:val="000579BC"/>
    <w:rsid w:val="00057D3E"/>
    <w:rsid w:val="00057EB3"/>
    <w:rsid w:val="00060055"/>
    <w:rsid w:val="0006260B"/>
    <w:rsid w:val="00076A00"/>
    <w:rsid w:val="000822E6"/>
    <w:rsid w:val="00083A44"/>
    <w:rsid w:val="00085F33"/>
    <w:rsid w:val="00086177"/>
    <w:rsid w:val="000935BF"/>
    <w:rsid w:val="00096F5E"/>
    <w:rsid w:val="000A0D50"/>
    <w:rsid w:val="000A49A2"/>
    <w:rsid w:val="000A6441"/>
    <w:rsid w:val="000A72F4"/>
    <w:rsid w:val="000A74BA"/>
    <w:rsid w:val="000A7A18"/>
    <w:rsid w:val="000A7D90"/>
    <w:rsid w:val="000B0B8F"/>
    <w:rsid w:val="000B532C"/>
    <w:rsid w:val="000B56D8"/>
    <w:rsid w:val="000C12C8"/>
    <w:rsid w:val="000C3AB5"/>
    <w:rsid w:val="000C768B"/>
    <w:rsid w:val="000D2650"/>
    <w:rsid w:val="000D4E09"/>
    <w:rsid w:val="000D5524"/>
    <w:rsid w:val="000D5D80"/>
    <w:rsid w:val="000D6E9F"/>
    <w:rsid w:val="000E1FB5"/>
    <w:rsid w:val="000E43A1"/>
    <w:rsid w:val="000F2952"/>
    <w:rsid w:val="00101DE1"/>
    <w:rsid w:val="00104C7D"/>
    <w:rsid w:val="00110300"/>
    <w:rsid w:val="00113C53"/>
    <w:rsid w:val="00122378"/>
    <w:rsid w:val="001261A9"/>
    <w:rsid w:val="001363DD"/>
    <w:rsid w:val="00137C11"/>
    <w:rsid w:val="00143115"/>
    <w:rsid w:val="00146839"/>
    <w:rsid w:val="00151922"/>
    <w:rsid w:val="00155DBD"/>
    <w:rsid w:val="00160E18"/>
    <w:rsid w:val="001617C2"/>
    <w:rsid w:val="0016283B"/>
    <w:rsid w:val="00162D21"/>
    <w:rsid w:val="001641FA"/>
    <w:rsid w:val="00165E0B"/>
    <w:rsid w:val="00171712"/>
    <w:rsid w:val="0018223F"/>
    <w:rsid w:val="0018255B"/>
    <w:rsid w:val="001829A3"/>
    <w:rsid w:val="0018392F"/>
    <w:rsid w:val="00184313"/>
    <w:rsid w:val="001929D9"/>
    <w:rsid w:val="00194741"/>
    <w:rsid w:val="00194B96"/>
    <w:rsid w:val="00194DC7"/>
    <w:rsid w:val="00195990"/>
    <w:rsid w:val="00195A80"/>
    <w:rsid w:val="00195B35"/>
    <w:rsid w:val="001A20A8"/>
    <w:rsid w:val="001A2601"/>
    <w:rsid w:val="001A2627"/>
    <w:rsid w:val="001A29B0"/>
    <w:rsid w:val="001A36DA"/>
    <w:rsid w:val="001A4AF3"/>
    <w:rsid w:val="001A4E3D"/>
    <w:rsid w:val="001A5E5C"/>
    <w:rsid w:val="001A5FD1"/>
    <w:rsid w:val="001A6809"/>
    <w:rsid w:val="001B666E"/>
    <w:rsid w:val="001C1EF0"/>
    <w:rsid w:val="001C55D9"/>
    <w:rsid w:val="001D4BB0"/>
    <w:rsid w:val="001D6123"/>
    <w:rsid w:val="001D6E26"/>
    <w:rsid w:val="001E0979"/>
    <w:rsid w:val="001E5267"/>
    <w:rsid w:val="001E54FB"/>
    <w:rsid w:val="001E7AB1"/>
    <w:rsid w:val="001F5500"/>
    <w:rsid w:val="00203F0C"/>
    <w:rsid w:val="002040B6"/>
    <w:rsid w:val="002143C3"/>
    <w:rsid w:val="00216920"/>
    <w:rsid w:val="00221660"/>
    <w:rsid w:val="00221B72"/>
    <w:rsid w:val="00237398"/>
    <w:rsid w:val="0023780D"/>
    <w:rsid w:val="002437A0"/>
    <w:rsid w:val="00243A28"/>
    <w:rsid w:val="002535B3"/>
    <w:rsid w:val="00255A4A"/>
    <w:rsid w:val="00255D5C"/>
    <w:rsid w:val="002624E0"/>
    <w:rsid w:val="0026456B"/>
    <w:rsid w:val="0027265A"/>
    <w:rsid w:val="002836AA"/>
    <w:rsid w:val="002856AD"/>
    <w:rsid w:val="002863F2"/>
    <w:rsid w:val="00292AAF"/>
    <w:rsid w:val="00292D39"/>
    <w:rsid w:val="002953C5"/>
    <w:rsid w:val="002A3C1F"/>
    <w:rsid w:val="002A54E6"/>
    <w:rsid w:val="002B11A4"/>
    <w:rsid w:val="002B202D"/>
    <w:rsid w:val="002B4AA3"/>
    <w:rsid w:val="002B654E"/>
    <w:rsid w:val="002C2066"/>
    <w:rsid w:val="002C6229"/>
    <w:rsid w:val="002D0A0D"/>
    <w:rsid w:val="002D0FB3"/>
    <w:rsid w:val="002D109F"/>
    <w:rsid w:val="002E1A18"/>
    <w:rsid w:val="002E2215"/>
    <w:rsid w:val="002F02B3"/>
    <w:rsid w:val="002F5CFA"/>
    <w:rsid w:val="00300E3A"/>
    <w:rsid w:val="00302545"/>
    <w:rsid w:val="003059B3"/>
    <w:rsid w:val="00306371"/>
    <w:rsid w:val="003101C6"/>
    <w:rsid w:val="00313B86"/>
    <w:rsid w:val="003140F6"/>
    <w:rsid w:val="00326D40"/>
    <w:rsid w:val="00330FC6"/>
    <w:rsid w:val="00334B00"/>
    <w:rsid w:val="00336684"/>
    <w:rsid w:val="00346111"/>
    <w:rsid w:val="00354209"/>
    <w:rsid w:val="00355442"/>
    <w:rsid w:val="00355998"/>
    <w:rsid w:val="00356751"/>
    <w:rsid w:val="00357AC0"/>
    <w:rsid w:val="00364156"/>
    <w:rsid w:val="00365625"/>
    <w:rsid w:val="003750CF"/>
    <w:rsid w:val="0037549D"/>
    <w:rsid w:val="003762FD"/>
    <w:rsid w:val="003774FA"/>
    <w:rsid w:val="00386E47"/>
    <w:rsid w:val="00394CCD"/>
    <w:rsid w:val="003A1410"/>
    <w:rsid w:val="003A5901"/>
    <w:rsid w:val="003B4651"/>
    <w:rsid w:val="003B475D"/>
    <w:rsid w:val="003B4BF7"/>
    <w:rsid w:val="003B5FF5"/>
    <w:rsid w:val="003B6840"/>
    <w:rsid w:val="003C084D"/>
    <w:rsid w:val="003C202C"/>
    <w:rsid w:val="003C2CE0"/>
    <w:rsid w:val="003C41CB"/>
    <w:rsid w:val="003C5DB9"/>
    <w:rsid w:val="003C6E83"/>
    <w:rsid w:val="003C7696"/>
    <w:rsid w:val="003D2967"/>
    <w:rsid w:val="003D43AC"/>
    <w:rsid w:val="003D4452"/>
    <w:rsid w:val="003E47B5"/>
    <w:rsid w:val="003E537C"/>
    <w:rsid w:val="003F1EBF"/>
    <w:rsid w:val="003F5001"/>
    <w:rsid w:val="003F6FC7"/>
    <w:rsid w:val="0040269A"/>
    <w:rsid w:val="0040514E"/>
    <w:rsid w:val="00406475"/>
    <w:rsid w:val="004072AF"/>
    <w:rsid w:val="0042018C"/>
    <w:rsid w:val="00420A79"/>
    <w:rsid w:val="004260B1"/>
    <w:rsid w:val="00431133"/>
    <w:rsid w:val="004339E0"/>
    <w:rsid w:val="004359E0"/>
    <w:rsid w:val="00437F9A"/>
    <w:rsid w:val="004401B9"/>
    <w:rsid w:val="004426C4"/>
    <w:rsid w:val="00444C16"/>
    <w:rsid w:val="004515B4"/>
    <w:rsid w:val="004523E6"/>
    <w:rsid w:val="004551B3"/>
    <w:rsid w:val="0046178E"/>
    <w:rsid w:val="0046278C"/>
    <w:rsid w:val="004673FE"/>
    <w:rsid w:val="0047384A"/>
    <w:rsid w:val="004748D6"/>
    <w:rsid w:val="00476626"/>
    <w:rsid w:val="00477A12"/>
    <w:rsid w:val="0048053F"/>
    <w:rsid w:val="00480F9E"/>
    <w:rsid w:val="004817D0"/>
    <w:rsid w:val="004821B3"/>
    <w:rsid w:val="00485E86"/>
    <w:rsid w:val="00490921"/>
    <w:rsid w:val="00495CB1"/>
    <w:rsid w:val="004A3ECD"/>
    <w:rsid w:val="004A76BF"/>
    <w:rsid w:val="004B6E8D"/>
    <w:rsid w:val="004C27ED"/>
    <w:rsid w:val="004C56B0"/>
    <w:rsid w:val="004D1EC4"/>
    <w:rsid w:val="004D2A44"/>
    <w:rsid w:val="004D4073"/>
    <w:rsid w:val="004F01F2"/>
    <w:rsid w:val="004F0344"/>
    <w:rsid w:val="004F26ED"/>
    <w:rsid w:val="004F5A19"/>
    <w:rsid w:val="00504F82"/>
    <w:rsid w:val="00506BCE"/>
    <w:rsid w:val="00510541"/>
    <w:rsid w:val="005113B1"/>
    <w:rsid w:val="0051264B"/>
    <w:rsid w:val="005202E2"/>
    <w:rsid w:val="00521186"/>
    <w:rsid w:val="00523A7A"/>
    <w:rsid w:val="0053159E"/>
    <w:rsid w:val="00531FE8"/>
    <w:rsid w:val="005348AE"/>
    <w:rsid w:val="00540766"/>
    <w:rsid w:val="005411A8"/>
    <w:rsid w:val="00543310"/>
    <w:rsid w:val="00544449"/>
    <w:rsid w:val="0054473B"/>
    <w:rsid w:val="0054601F"/>
    <w:rsid w:val="005518F6"/>
    <w:rsid w:val="00551E31"/>
    <w:rsid w:val="00563D42"/>
    <w:rsid w:val="005675FC"/>
    <w:rsid w:val="005742BA"/>
    <w:rsid w:val="005814F3"/>
    <w:rsid w:val="00582D15"/>
    <w:rsid w:val="00583BE1"/>
    <w:rsid w:val="0058422A"/>
    <w:rsid w:val="00585E51"/>
    <w:rsid w:val="0059238C"/>
    <w:rsid w:val="00595DBF"/>
    <w:rsid w:val="005A0F5F"/>
    <w:rsid w:val="005A32AD"/>
    <w:rsid w:val="005A3654"/>
    <w:rsid w:val="005A56D7"/>
    <w:rsid w:val="005B5A88"/>
    <w:rsid w:val="005C2034"/>
    <w:rsid w:val="005C2688"/>
    <w:rsid w:val="005C2AC3"/>
    <w:rsid w:val="005C3DC2"/>
    <w:rsid w:val="005C5D1B"/>
    <w:rsid w:val="005D0D72"/>
    <w:rsid w:val="005D3B8A"/>
    <w:rsid w:val="005D4E16"/>
    <w:rsid w:val="005D698C"/>
    <w:rsid w:val="005D78FC"/>
    <w:rsid w:val="005E5EE0"/>
    <w:rsid w:val="005E765B"/>
    <w:rsid w:val="005F510A"/>
    <w:rsid w:val="005F5A0D"/>
    <w:rsid w:val="005F7886"/>
    <w:rsid w:val="00600B84"/>
    <w:rsid w:val="00601090"/>
    <w:rsid w:val="00602D29"/>
    <w:rsid w:val="00605BE8"/>
    <w:rsid w:val="00606790"/>
    <w:rsid w:val="00606D30"/>
    <w:rsid w:val="00610378"/>
    <w:rsid w:val="006111B3"/>
    <w:rsid w:val="006131B6"/>
    <w:rsid w:val="00613AB5"/>
    <w:rsid w:val="00615380"/>
    <w:rsid w:val="00622BAC"/>
    <w:rsid w:val="006236D0"/>
    <w:rsid w:val="00627D20"/>
    <w:rsid w:val="00643A91"/>
    <w:rsid w:val="00645A65"/>
    <w:rsid w:val="0065164E"/>
    <w:rsid w:val="006520D2"/>
    <w:rsid w:val="00652BE3"/>
    <w:rsid w:val="0065438F"/>
    <w:rsid w:val="00654503"/>
    <w:rsid w:val="00654786"/>
    <w:rsid w:val="00657240"/>
    <w:rsid w:val="006572C0"/>
    <w:rsid w:val="00660054"/>
    <w:rsid w:val="00661F34"/>
    <w:rsid w:val="00663ABA"/>
    <w:rsid w:val="006672EC"/>
    <w:rsid w:val="006718E0"/>
    <w:rsid w:val="00672B60"/>
    <w:rsid w:val="006833F2"/>
    <w:rsid w:val="00683604"/>
    <w:rsid w:val="00683C2D"/>
    <w:rsid w:val="006862E7"/>
    <w:rsid w:val="00686EC2"/>
    <w:rsid w:val="00696C48"/>
    <w:rsid w:val="00697DC4"/>
    <w:rsid w:val="006A199E"/>
    <w:rsid w:val="006A3059"/>
    <w:rsid w:val="006A436B"/>
    <w:rsid w:val="006A57CE"/>
    <w:rsid w:val="006B20D5"/>
    <w:rsid w:val="006B57A7"/>
    <w:rsid w:val="006C5A63"/>
    <w:rsid w:val="006D26A5"/>
    <w:rsid w:val="006D34FD"/>
    <w:rsid w:val="006D60A5"/>
    <w:rsid w:val="006D64C5"/>
    <w:rsid w:val="006E3894"/>
    <w:rsid w:val="006E61C8"/>
    <w:rsid w:val="006E6F06"/>
    <w:rsid w:val="006F017F"/>
    <w:rsid w:val="006F1B2A"/>
    <w:rsid w:val="006F346F"/>
    <w:rsid w:val="006F6D53"/>
    <w:rsid w:val="006F6F87"/>
    <w:rsid w:val="00702004"/>
    <w:rsid w:val="00705209"/>
    <w:rsid w:val="00707444"/>
    <w:rsid w:val="00711291"/>
    <w:rsid w:val="007124EE"/>
    <w:rsid w:val="007157BB"/>
    <w:rsid w:val="00721128"/>
    <w:rsid w:val="00721455"/>
    <w:rsid w:val="0072147B"/>
    <w:rsid w:val="00723820"/>
    <w:rsid w:val="00726F21"/>
    <w:rsid w:val="007270BB"/>
    <w:rsid w:val="007313B0"/>
    <w:rsid w:val="007335E6"/>
    <w:rsid w:val="00736C48"/>
    <w:rsid w:val="00736CF2"/>
    <w:rsid w:val="0073795D"/>
    <w:rsid w:val="00745CC7"/>
    <w:rsid w:val="007474F6"/>
    <w:rsid w:val="007511FC"/>
    <w:rsid w:val="00751788"/>
    <w:rsid w:val="0075211A"/>
    <w:rsid w:val="007543A6"/>
    <w:rsid w:val="00761482"/>
    <w:rsid w:val="00763EB8"/>
    <w:rsid w:val="00766D2B"/>
    <w:rsid w:val="007716DC"/>
    <w:rsid w:val="00771A15"/>
    <w:rsid w:val="0077288B"/>
    <w:rsid w:val="00774332"/>
    <w:rsid w:val="00774474"/>
    <w:rsid w:val="00776EE1"/>
    <w:rsid w:val="0077773D"/>
    <w:rsid w:val="00783B5C"/>
    <w:rsid w:val="0078653F"/>
    <w:rsid w:val="00786B74"/>
    <w:rsid w:val="00787C40"/>
    <w:rsid w:val="007914F3"/>
    <w:rsid w:val="0079374F"/>
    <w:rsid w:val="007949C6"/>
    <w:rsid w:val="007954D0"/>
    <w:rsid w:val="007973AC"/>
    <w:rsid w:val="00797EC8"/>
    <w:rsid w:val="00797EE0"/>
    <w:rsid w:val="007A4083"/>
    <w:rsid w:val="007A4B2F"/>
    <w:rsid w:val="007B0D28"/>
    <w:rsid w:val="007B2AAA"/>
    <w:rsid w:val="007B4E5E"/>
    <w:rsid w:val="007B6C38"/>
    <w:rsid w:val="007C762D"/>
    <w:rsid w:val="007D0172"/>
    <w:rsid w:val="007D2DDA"/>
    <w:rsid w:val="007D7307"/>
    <w:rsid w:val="007E3372"/>
    <w:rsid w:val="007E6CEF"/>
    <w:rsid w:val="007F7096"/>
    <w:rsid w:val="007F7401"/>
    <w:rsid w:val="00800AFB"/>
    <w:rsid w:val="00802899"/>
    <w:rsid w:val="00803334"/>
    <w:rsid w:val="00803D57"/>
    <w:rsid w:val="00814655"/>
    <w:rsid w:val="00817E80"/>
    <w:rsid w:val="008209E0"/>
    <w:rsid w:val="0082764A"/>
    <w:rsid w:val="00830774"/>
    <w:rsid w:val="00830DE7"/>
    <w:rsid w:val="00831902"/>
    <w:rsid w:val="00845DEB"/>
    <w:rsid w:val="00860BBC"/>
    <w:rsid w:val="00863ABF"/>
    <w:rsid w:val="00864B20"/>
    <w:rsid w:val="008674A5"/>
    <w:rsid w:val="00871352"/>
    <w:rsid w:val="00891B91"/>
    <w:rsid w:val="00894F3D"/>
    <w:rsid w:val="008A2350"/>
    <w:rsid w:val="008A6B92"/>
    <w:rsid w:val="008B21ED"/>
    <w:rsid w:val="008B2F55"/>
    <w:rsid w:val="008C1DAF"/>
    <w:rsid w:val="008C3AEB"/>
    <w:rsid w:val="008D194B"/>
    <w:rsid w:val="008D4B32"/>
    <w:rsid w:val="008D62B7"/>
    <w:rsid w:val="008E0BF7"/>
    <w:rsid w:val="008E0F31"/>
    <w:rsid w:val="008E283F"/>
    <w:rsid w:val="008E6619"/>
    <w:rsid w:val="008E7FAD"/>
    <w:rsid w:val="008F1471"/>
    <w:rsid w:val="008F3005"/>
    <w:rsid w:val="008F5706"/>
    <w:rsid w:val="008F62E3"/>
    <w:rsid w:val="00905210"/>
    <w:rsid w:val="009059A3"/>
    <w:rsid w:val="00905ACC"/>
    <w:rsid w:val="0090633C"/>
    <w:rsid w:val="009114D1"/>
    <w:rsid w:val="00911BC5"/>
    <w:rsid w:val="00913F22"/>
    <w:rsid w:val="0091528C"/>
    <w:rsid w:val="00916032"/>
    <w:rsid w:val="00916591"/>
    <w:rsid w:val="009213D7"/>
    <w:rsid w:val="0092148D"/>
    <w:rsid w:val="00921C78"/>
    <w:rsid w:val="00922A16"/>
    <w:rsid w:val="00926404"/>
    <w:rsid w:val="009311FA"/>
    <w:rsid w:val="00932BF5"/>
    <w:rsid w:val="009339C6"/>
    <w:rsid w:val="00934947"/>
    <w:rsid w:val="00937439"/>
    <w:rsid w:val="00937CA4"/>
    <w:rsid w:val="009418BA"/>
    <w:rsid w:val="00941E80"/>
    <w:rsid w:val="009438F0"/>
    <w:rsid w:val="00943972"/>
    <w:rsid w:val="00950210"/>
    <w:rsid w:val="009521C8"/>
    <w:rsid w:val="0096260E"/>
    <w:rsid w:val="00962B4C"/>
    <w:rsid w:val="00962FD8"/>
    <w:rsid w:val="0096302C"/>
    <w:rsid w:val="009638A6"/>
    <w:rsid w:val="00964BB6"/>
    <w:rsid w:val="00964C7D"/>
    <w:rsid w:val="00966CE0"/>
    <w:rsid w:val="00971069"/>
    <w:rsid w:val="00975834"/>
    <w:rsid w:val="009777DC"/>
    <w:rsid w:val="00980BD4"/>
    <w:rsid w:val="00980FA8"/>
    <w:rsid w:val="00983B68"/>
    <w:rsid w:val="009842F1"/>
    <w:rsid w:val="00986A90"/>
    <w:rsid w:val="009904A7"/>
    <w:rsid w:val="00990648"/>
    <w:rsid w:val="00990BE2"/>
    <w:rsid w:val="00991FAC"/>
    <w:rsid w:val="009A207B"/>
    <w:rsid w:val="009A574A"/>
    <w:rsid w:val="009A6538"/>
    <w:rsid w:val="009A7F2A"/>
    <w:rsid w:val="009B2346"/>
    <w:rsid w:val="009B4B69"/>
    <w:rsid w:val="009B6A83"/>
    <w:rsid w:val="009C0626"/>
    <w:rsid w:val="009C0BD3"/>
    <w:rsid w:val="009C14CF"/>
    <w:rsid w:val="009C5FC6"/>
    <w:rsid w:val="009C709E"/>
    <w:rsid w:val="009D02B4"/>
    <w:rsid w:val="009E5FB1"/>
    <w:rsid w:val="009E7050"/>
    <w:rsid w:val="009F556D"/>
    <w:rsid w:val="009F6D5A"/>
    <w:rsid w:val="009F6F32"/>
    <w:rsid w:val="00A14E15"/>
    <w:rsid w:val="00A175AF"/>
    <w:rsid w:val="00A23BCC"/>
    <w:rsid w:val="00A24CCF"/>
    <w:rsid w:val="00A25ACF"/>
    <w:rsid w:val="00A3243D"/>
    <w:rsid w:val="00A36579"/>
    <w:rsid w:val="00A37AB3"/>
    <w:rsid w:val="00A41E8F"/>
    <w:rsid w:val="00A4579E"/>
    <w:rsid w:val="00A45FA1"/>
    <w:rsid w:val="00A500B0"/>
    <w:rsid w:val="00A50235"/>
    <w:rsid w:val="00A51145"/>
    <w:rsid w:val="00A52C2D"/>
    <w:rsid w:val="00A54307"/>
    <w:rsid w:val="00A6134C"/>
    <w:rsid w:val="00A632AC"/>
    <w:rsid w:val="00A6599C"/>
    <w:rsid w:val="00A66A0D"/>
    <w:rsid w:val="00A77583"/>
    <w:rsid w:val="00A80AF6"/>
    <w:rsid w:val="00A83F23"/>
    <w:rsid w:val="00A86E62"/>
    <w:rsid w:val="00A91335"/>
    <w:rsid w:val="00A9254D"/>
    <w:rsid w:val="00A925FF"/>
    <w:rsid w:val="00A92D05"/>
    <w:rsid w:val="00AA5AF6"/>
    <w:rsid w:val="00AA63DE"/>
    <w:rsid w:val="00AA7EC6"/>
    <w:rsid w:val="00AB0C99"/>
    <w:rsid w:val="00AB3196"/>
    <w:rsid w:val="00AB4AD8"/>
    <w:rsid w:val="00AB629F"/>
    <w:rsid w:val="00AB79D1"/>
    <w:rsid w:val="00AC0A54"/>
    <w:rsid w:val="00AC2E26"/>
    <w:rsid w:val="00AC3994"/>
    <w:rsid w:val="00AC3F3C"/>
    <w:rsid w:val="00AC42E6"/>
    <w:rsid w:val="00AC6991"/>
    <w:rsid w:val="00AD084F"/>
    <w:rsid w:val="00AD1F6D"/>
    <w:rsid w:val="00AD6936"/>
    <w:rsid w:val="00AE3FBD"/>
    <w:rsid w:val="00AF12C7"/>
    <w:rsid w:val="00AF6BB9"/>
    <w:rsid w:val="00B01D79"/>
    <w:rsid w:val="00B128DF"/>
    <w:rsid w:val="00B13128"/>
    <w:rsid w:val="00B139E3"/>
    <w:rsid w:val="00B14F7D"/>
    <w:rsid w:val="00B15062"/>
    <w:rsid w:val="00B2093F"/>
    <w:rsid w:val="00B22DCC"/>
    <w:rsid w:val="00B2461A"/>
    <w:rsid w:val="00B403B8"/>
    <w:rsid w:val="00B40466"/>
    <w:rsid w:val="00B46A17"/>
    <w:rsid w:val="00B4782E"/>
    <w:rsid w:val="00B609F2"/>
    <w:rsid w:val="00B65376"/>
    <w:rsid w:val="00B66C51"/>
    <w:rsid w:val="00B67842"/>
    <w:rsid w:val="00B71B83"/>
    <w:rsid w:val="00B74F64"/>
    <w:rsid w:val="00B85073"/>
    <w:rsid w:val="00B85194"/>
    <w:rsid w:val="00B865E9"/>
    <w:rsid w:val="00BA27C0"/>
    <w:rsid w:val="00BA2BAB"/>
    <w:rsid w:val="00BA481E"/>
    <w:rsid w:val="00BB5F4E"/>
    <w:rsid w:val="00BC6CAF"/>
    <w:rsid w:val="00BD2C92"/>
    <w:rsid w:val="00BD45A0"/>
    <w:rsid w:val="00BD4C3E"/>
    <w:rsid w:val="00BD5B1B"/>
    <w:rsid w:val="00BD6DA8"/>
    <w:rsid w:val="00BF1597"/>
    <w:rsid w:val="00BF2D30"/>
    <w:rsid w:val="00BF5C0C"/>
    <w:rsid w:val="00BF5E27"/>
    <w:rsid w:val="00BF7AA8"/>
    <w:rsid w:val="00C0483F"/>
    <w:rsid w:val="00C04F0D"/>
    <w:rsid w:val="00C0651A"/>
    <w:rsid w:val="00C07ECA"/>
    <w:rsid w:val="00C1121B"/>
    <w:rsid w:val="00C118D6"/>
    <w:rsid w:val="00C17169"/>
    <w:rsid w:val="00C22CD6"/>
    <w:rsid w:val="00C22DFD"/>
    <w:rsid w:val="00C2380C"/>
    <w:rsid w:val="00C247B0"/>
    <w:rsid w:val="00C249FE"/>
    <w:rsid w:val="00C30F29"/>
    <w:rsid w:val="00C340A0"/>
    <w:rsid w:val="00C414BF"/>
    <w:rsid w:val="00C41DD7"/>
    <w:rsid w:val="00C46074"/>
    <w:rsid w:val="00C46EC5"/>
    <w:rsid w:val="00C50F52"/>
    <w:rsid w:val="00C51DA8"/>
    <w:rsid w:val="00C52471"/>
    <w:rsid w:val="00C55B8B"/>
    <w:rsid w:val="00C55EFC"/>
    <w:rsid w:val="00C56588"/>
    <w:rsid w:val="00C60772"/>
    <w:rsid w:val="00C624EC"/>
    <w:rsid w:val="00C63611"/>
    <w:rsid w:val="00C66E47"/>
    <w:rsid w:val="00C67E20"/>
    <w:rsid w:val="00C735FD"/>
    <w:rsid w:val="00C743BB"/>
    <w:rsid w:val="00C752F6"/>
    <w:rsid w:val="00C76A45"/>
    <w:rsid w:val="00C8081E"/>
    <w:rsid w:val="00C815A0"/>
    <w:rsid w:val="00C82841"/>
    <w:rsid w:val="00C82B43"/>
    <w:rsid w:val="00C8795A"/>
    <w:rsid w:val="00C90926"/>
    <w:rsid w:val="00C96ADB"/>
    <w:rsid w:val="00CA34EC"/>
    <w:rsid w:val="00CA39AA"/>
    <w:rsid w:val="00CB28BE"/>
    <w:rsid w:val="00CB2DCE"/>
    <w:rsid w:val="00CB2FF2"/>
    <w:rsid w:val="00CC37B5"/>
    <w:rsid w:val="00CD170A"/>
    <w:rsid w:val="00CD29B5"/>
    <w:rsid w:val="00CD2D01"/>
    <w:rsid w:val="00CE087B"/>
    <w:rsid w:val="00CF74DD"/>
    <w:rsid w:val="00D0065F"/>
    <w:rsid w:val="00D0080C"/>
    <w:rsid w:val="00D00F4D"/>
    <w:rsid w:val="00D010A9"/>
    <w:rsid w:val="00D031D3"/>
    <w:rsid w:val="00D07A75"/>
    <w:rsid w:val="00D14742"/>
    <w:rsid w:val="00D16101"/>
    <w:rsid w:val="00D274A7"/>
    <w:rsid w:val="00D3346D"/>
    <w:rsid w:val="00D377D4"/>
    <w:rsid w:val="00D3781F"/>
    <w:rsid w:val="00D37CB2"/>
    <w:rsid w:val="00D4020A"/>
    <w:rsid w:val="00D44B1A"/>
    <w:rsid w:val="00D46079"/>
    <w:rsid w:val="00D50855"/>
    <w:rsid w:val="00D509C8"/>
    <w:rsid w:val="00D52480"/>
    <w:rsid w:val="00D601E1"/>
    <w:rsid w:val="00D60925"/>
    <w:rsid w:val="00D61386"/>
    <w:rsid w:val="00D65E2F"/>
    <w:rsid w:val="00D719BE"/>
    <w:rsid w:val="00D75888"/>
    <w:rsid w:val="00D77D8F"/>
    <w:rsid w:val="00D8214D"/>
    <w:rsid w:val="00D830C0"/>
    <w:rsid w:val="00D86265"/>
    <w:rsid w:val="00D86EB2"/>
    <w:rsid w:val="00D90921"/>
    <w:rsid w:val="00D90D7C"/>
    <w:rsid w:val="00D9119F"/>
    <w:rsid w:val="00D954CC"/>
    <w:rsid w:val="00D962D6"/>
    <w:rsid w:val="00DA4DD8"/>
    <w:rsid w:val="00DA6C3C"/>
    <w:rsid w:val="00DA70F0"/>
    <w:rsid w:val="00DB1DDD"/>
    <w:rsid w:val="00DB4BE9"/>
    <w:rsid w:val="00DB5A2A"/>
    <w:rsid w:val="00DB67BA"/>
    <w:rsid w:val="00DC35B7"/>
    <w:rsid w:val="00DD226E"/>
    <w:rsid w:val="00DD3F6D"/>
    <w:rsid w:val="00DE1279"/>
    <w:rsid w:val="00DE13CB"/>
    <w:rsid w:val="00DE1DDD"/>
    <w:rsid w:val="00DF0C7A"/>
    <w:rsid w:val="00DF10D1"/>
    <w:rsid w:val="00E00782"/>
    <w:rsid w:val="00E11A44"/>
    <w:rsid w:val="00E12C6B"/>
    <w:rsid w:val="00E14D19"/>
    <w:rsid w:val="00E16F82"/>
    <w:rsid w:val="00E24C38"/>
    <w:rsid w:val="00E26085"/>
    <w:rsid w:val="00E341DE"/>
    <w:rsid w:val="00E34FF9"/>
    <w:rsid w:val="00E37B03"/>
    <w:rsid w:val="00E4534F"/>
    <w:rsid w:val="00E453D2"/>
    <w:rsid w:val="00E47380"/>
    <w:rsid w:val="00E51514"/>
    <w:rsid w:val="00E53121"/>
    <w:rsid w:val="00E5501F"/>
    <w:rsid w:val="00E55150"/>
    <w:rsid w:val="00E56532"/>
    <w:rsid w:val="00E708BF"/>
    <w:rsid w:val="00E72E68"/>
    <w:rsid w:val="00E72F4C"/>
    <w:rsid w:val="00E73D17"/>
    <w:rsid w:val="00E759C9"/>
    <w:rsid w:val="00E92028"/>
    <w:rsid w:val="00EA0EB6"/>
    <w:rsid w:val="00EA133A"/>
    <w:rsid w:val="00EA5446"/>
    <w:rsid w:val="00EA77CE"/>
    <w:rsid w:val="00EB65C8"/>
    <w:rsid w:val="00EC2B53"/>
    <w:rsid w:val="00EC5DDB"/>
    <w:rsid w:val="00EC71B2"/>
    <w:rsid w:val="00ED208E"/>
    <w:rsid w:val="00ED29D1"/>
    <w:rsid w:val="00ED4797"/>
    <w:rsid w:val="00EE193A"/>
    <w:rsid w:val="00EE3C3D"/>
    <w:rsid w:val="00EE70C0"/>
    <w:rsid w:val="00EE7303"/>
    <w:rsid w:val="00EE7951"/>
    <w:rsid w:val="00EF127F"/>
    <w:rsid w:val="00EF21D8"/>
    <w:rsid w:val="00EF37F1"/>
    <w:rsid w:val="00EF61AE"/>
    <w:rsid w:val="00F00AEB"/>
    <w:rsid w:val="00F039F9"/>
    <w:rsid w:val="00F04E20"/>
    <w:rsid w:val="00F05894"/>
    <w:rsid w:val="00F21927"/>
    <w:rsid w:val="00F21DD0"/>
    <w:rsid w:val="00F235D9"/>
    <w:rsid w:val="00F23979"/>
    <w:rsid w:val="00F24CB4"/>
    <w:rsid w:val="00F26FCA"/>
    <w:rsid w:val="00F27917"/>
    <w:rsid w:val="00F34121"/>
    <w:rsid w:val="00F433E0"/>
    <w:rsid w:val="00F45938"/>
    <w:rsid w:val="00F45D0A"/>
    <w:rsid w:val="00F509F5"/>
    <w:rsid w:val="00F538E8"/>
    <w:rsid w:val="00F55472"/>
    <w:rsid w:val="00F569CC"/>
    <w:rsid w:val="00F57763"/>
    <w:rsid w:val="00F6512B"/>
    <w:rsid w:val="00F6706E"/>
    <w:rsid w:val="00F67822"/>
    <w:rsid w:val="00F70F71"/>
    <w:rsid w:val="00F76AE6"/>
    <w:rsid w:val="00F82D3E"/>
    <w:rsid w:val="00F82F45"/>
    <w:rsid w:val="00F90329"/>
    <w:rsid w:val="00F90878"/>
    <w:rsid w:val="00F91496"/>
    <w:rsid w:val="00F91DAF"/>
    <w:rsid w:val="00F94B6C"/>
    <w:rsid w:val="00F94C22"/>
    <w:rsid w:val="00F96DAF"/>
    <w:rsid w:val="00F9709D"/>
    <w:rsid w:val="00FA1613"/>
    <w:rsid w:val="00FA7B8C"/>
    <w:rsid w:val="00FB5C49"/>
    <w:rsid w:val="00FC1BA2"/>
    <w:rsid w:val="00FC33B1"/>
    <w:rsid w:val="00FC6C30"/>
    <w:rsid w:val="00FC6C5E"/>
    <w:rsid w:val="00FC70B2"/>
    <w:rsid w:val="00FD6986"/>
    <w:rsid w:val="00FE62D8"/>
    <w:rsid w:val="00FE7C3C"/>
    <w:rsid w:val="00FF1B20"/>
    <w:rsid w:val="00FF70FA"/>
    <w:rsid w:val="00FF732B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5F617"/>
  <w15:docId w15:val="{6E13AA30-D59F-4013-838F-2D8FDEA7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1186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96DA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F96DAF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F96DAF"/>
  </w:style>
  <w:style w:type="paragraph" w:styleId="a9">
    <w:name w:val="annotation subject"/>
    <w:basedOn w:val="a7"/>
    <w:next w:val="a7"/>
    <w:link w:val="aa"/>
    <w:uiPriority w:val="99"/>
    <w:semiHidden/>
    <w:unhideWhenUsed/>
    <w:rsid w:val="00F96DAF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F96DAF"/>
    <w:rPr>
      <w:b/>
      <w:bCs/>
    </w:rPr>
  </w:style>
  <w:style w:type="paragraph" w:styleId="ab">
    <w:name w:val="header"/>
    <w:basedOn w:val="a"/>
    <w:link w:val="ac"/>
    <w:uiPriority w:val="99"/>
    <w:unhideWhenUsed/>
    <w:rsid w:val="007124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124EE"/>
  </w:style>
  <w:style w:type="paragraph" w:styleId="ad">
    <w:name w:val="footer"/>
    <w:basedOn w:val="a"/>
    <w:link w:val="ae"/>
    <w:uiPriority w:val="99"/>
    <w:unhideWhenUsed/>
    <w:rsid w:val="007124E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124EE"/>
  </w:style>
  <w:style w:type="paragraph" w:styleId="af">
    <w:name w:val="List Paragraph"/>
    <w:basedOn w:val="a"/>
    <w:uiPriority w:val="34"/>
    <w:qFormat/>
    <w:rsid w:val="00AF6B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AE431-F1F6-4445-80FC-ADF2D0DD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~WRL0005.tmp</Template>
  <TotalTime>31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千葉市スポーツ協会　職員採用試験受験申込書兼履歴書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千葉市スポーツ協会　職員採用試験受験申込書兼履歴書</dc:title>
  <dc:creator>330001</dc:creator>
  <cp:lastModifiedBy>名取 克浩</cp:lastModifiedBy>
  <cp:revision>8</cp:revision>
  <cp:lastPrinted>2025-07-29T08:01:00Z</cp:lastPrinted>
  <dcterms:created xsi:type="dcterms:W3CDTF">2025-07-29T05:06:00Z</dcterms:created>
  <dcterms:modified xsi:type="dcterms:W3CDTF">2026-07-12T23:52:00Z</dcterms:modified>
</cp:coreProperties>
</file>